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5C13C6" w14:textId="5F1D6D8D" w:rsidR="00A512E9" w:rsidRPr="00552C4D" w:rsidRDefault="0033049B" w:rsidP="00552C4D">
      <w:pPr>
        <w:pStyle w:val="Titel"/>
        <w:jc w:val="left"/>
        <w:rPr>
          <w:rFonts w:ascii="Open Sans" w:hAnsi="Open Sans" w:cs="Open Sans"/>
        </w:rPr>
      </w:pPr>
      <w:r w:rsidRPr="00552C4D">
        <w:rPr>
          <w:rFonts w:ascii="Open Sans" w:hAnsi="Open Sans" w:cs="Open Sans"/>
          <w:noProof/>
        </w:rPr>
        <mc:AlternateContent>
          <mc:Choice Requires="wps">
            <w:drawing>
              <wp:anchor distT="0" distB="0" distL="114300" distR="114300" simplePos="0" relativeHeight="251659264" behindDoc="0" locked="1" layoutInCell="1" allowOverlap="1" wp14:anchorId="1DF21943" wp14:editId="6CC06DFF">
                <wp:simplePos x="0" y="0"/>
                <wp:positionH relativeFrom="margin">
                  <wp:align>left</wp:align>
                </wp:positionH>
                <wp:positionV relativeFrom="page">
                  <wp:posOffset>612140</wp:posOffset>
                </wp:positionV>
                <wp:extent cx="2160270" cy="752475"/>
                <wp:effectExtent l="0" t="2540" r="1905" b="0"/>
                <wp:wrapTopAndBottom/>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75247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EA79B7" w14:textId="77777777" w:rsidR="00706B99" w:rsidRDefault="00706B99">
                            <w:pPr>
                              <w:rPr>
                                <w:b/>
                                <w:color w:val="808080"/>
                              </w:rPr>
                            </w:pPr>
                            <w:r>
                              <w:rPr>
                                <w:b/>
                                <w:color w:val="808080"/>
                              </w:rPr>
                              <w:t>Ressort Ausbildung</w:t>
                            </w:r>
                          </w:p>
                          <w:p w14:paraId="3A4C3494" w14:textId="1E528866" w:rsidR="00706B99" w:rsidRDefault="00706B99">
                            <w:pPr>
                              <w:tabs>
                                <w:tab w:val="left" w:pos="720"/>
                              </w:tabs>
                              <w:rPr>
                                <w:color w:val="808080"/>
                                <w:sz w:val="16"/>
                              </w:rPr>
                            </w:pPr>
                            <w:r>
                              <w:rPr>
                                <w:color w:val="808080"/>
                                <w:sz w:val="16"/>
                              </w:rPr>
                              <w:t>080.9</w:t>
                            </w:r>
                            <w:r>
                              <w:rPr>
                                <w:color w:val="808080"/>
                                <w:sz w:val="16"/>
                              </w:rPr>
                              <w:tab/>
                              <w:t>0</w:t>
                            </w:r>
                            <w:r w:rsidR="000A1F63">
                              <w:rPr>
                                <w:color w:val="808080"/>
                                <w:sz w:val="16"/>
                              </w:rPr>
                              <w:t>/2019</w:t>
                            </w:r>
                          </w:p>
                          <w:p w14:paraId="1889D61A" w14:textId="77777777" w:rsidR="00706B99" w:rsidRDefault="00706B99">
                            <w:pPr>
                              <w:rPr>
                                <w:b/>
                                <w:color w:val="80808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21943" id="_x0000_t202" coordsize="21600,21600" o:spt="202" path="m,l,21600r21600,l21600,xe">
                <v:stroke joinstyle="miter"/>
                <v:path gradientshapeok="t" o:connecttype="rect"/>
              </v:shapetype>
              <v:shape id="Text Box 8" o:spid="_x0000_s1026" type="#_x0000_t202" style="position:absolute;margin-left:0;margin-top:48.2pt;width:170.1pt;height:59.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" stroked="f">
                <v:textbox inset="0,0,0,0">
                  <w:txbxContent>
                    <w:p w14:paraId="2CEA79B7" w14:textId="77777777" w:rsidR="00706B99" w:rsidRDefault="00706B99">
                      <w:pPr>
                        <w:rPr>
                          <w:b/>
                          <w:color w:val="808080"/>
                        </w:rPr>
                      </w:pPr>
                      <w:r>
                        <w:rPr>
                          <w:b/>
                          <w:color w:val="808080"/>
                        </w:rPr>
                        <w:t>Ressort Ausbildung</w:t>
                      </w:r>
                    </w:p>
                    <w:p w14:paraId="3A4C3494" w14:textId="1E528866" w:rsidR="00706B99" w:rsidRDefault="00706B99">
                      <w:pPr>
                        <w:tabs>
                          <w:tab w:val="left" w:pos="720"/>
                        </w:tabs>
                        <w:rPr>
                          <w:color w:val="808080"/>
                          <w:sz w:val="16"/>
                        </w:rPr>
                      </w:pPr>
                      <w:r>
                        <w:rPr>
                          <w:color w:val="808080"/>
                          <w:sz w:val="16"/>
                        </w:rPr>
                        <w:t>080.9</w:t>
                      </w:r>
                      <w:r>
                        <w:rPr>
                          <w:color w:val="808080"/>
                          <w:sz w:val="16"/>
                        </w:rPr>
                        <w:tab/>
                        <w:t>0</w:t>
                      </w:r>
                      <w:r w:rsidR="000A1F63">
                        <w:rPr>
                          <w:color w:val="808080"/>
                          <w:sz w:val="16"/>
                        </w:rPr>
                        <w:t>/2019</w:t>
                      </w:r>
                    </w:p>
                    <w:p w14:paraId="1889D61A" w14:textId="77777777" w:rsidR="00706B99" w:rsidRDefault="00706B99">
                      <w:pPr>
                        <w:rPr>
                          <w:b/>
                          <w:color w:val="808080"/>
                        </w:rPr>
                      </w:pPr>
                    </w:p>
                  </w:txbxContent>
                </v:textbox>
                <w10:wrap type="topAndBottom" anchorx="margin" anchory="page"/>
                <w10:anchorlock/>
              </v:shape>
            </w:pict>
          </mc:Fallback>
        </mc:AlternateContent>
      </w:r>
      <w:r w:rsidRPr="00552C4D">
        <w:rPr>
          <w:rFonts w:ascii="Open Sans" w:hAnsi="Open Sans" w:cs="Open Sans"/>
          <w:noProof/>
        </w:rPr>
        <w:drawing>
          <wp:anchor distT="0" distB="0" distL="114300" distR="114300" simplePos="0" relativeHeight="251657216" behindDoc="1" locked="1" layoutInCell="1" allowOverlap="1" wp14:anchorId="3B7A1168" wp14:editId="54FA8C23">
            <wp:simplePos x="0" y="0"/>
            <wp:positionH relativeFrom="margin">
              <wp:align>right</wp:align>
            </wp:positionH>
            <wp:positionV relativeFrom="page">
              <wp:posOffset>540385</wp:posOffset>
            </wp:positionV>
            <wp:extent cx="2713355" cy="826135"/>
            <wp:effectExtent l="0" t="0" r="0" b="0"/>
            <wp:wrapTopAndBottom/>
            <wp:docPr id="7" name="Bild 7" descr="flaemmli_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emmli_head"/>
                    <pic:cNvPicPr>
                      <a:picLocks noChangeAspect="1" noChangeArrowheads="1"/>
                    </pic:cNvPicPr>
                  </pic:nvPicPr>
                  <pic:blipFill>
                    <a:blip r:embed="rId8" cstate="print">
                      <a:extLst>
                        <a:ext uri="{28A0092B-C50C-407E-A947-70E740481C1C}">
                          <a14:useLocalDpi xmlns:a14="http://schemas.microsoft.com/office/drawing/2010/main" val="0"/>
                        </a:ext>
                      </a:extLst>
                    </a:blip>
                    <a:srcRect t="6535" r="6372" b="51260"/>
                    <a:stretch>
                      <a:fillRect/>
                    </a:stretch>
                  </pic:blipFill>
                  <pic:spPr bwMode="auto">
                    <a:xfrm>
                      <a:off x="0" y="0"/>
                      <a:ext cx="2713355"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522E60" w:rsidRPr="00552C4D">
        <w:rPr>
          <w:rFonts w:ascii="Open Sans" w:hAnsi="Open Sans" w:cs="Open Sans"/>
        </w:rPr>
        <w:t xml:space="preserve">Factsheet für Teilnahme an Ausbildungskursen </w:t>
      </w:r>
    </w:p>
    <w:p w14:paraId="07009F28" w14:textId="77777777" w:rsidR="00552C4D" w:rsidRPr="00552C4D" w:rsidRDefault="00552C4D" w:rsidP="00552C4D"/>
    <w:p w14:paraId="1D6F53E5" w14:textId="7FBC6BD2" w:rsidR="00CF65BE" w:rsidRPr="00CF65BE" w:rsidRDefault="00CF65BE" w:rsidP="00CF65BE">
      <w:pPr>
        <w:rPr>
          <w:lang w:val="de-DE"/>
        </w:rPr>
      </w:pPr>
      <w:r>
        <w:rPr>
          <w:lang w:val="de-DE"/>
        </w:rPr>
        <w:t>Dieses Merkblatt richtet sich an Teilnehmende</w:t>
      </w:r>
      <w:r w:rsidR="00C618E5">
        <w:rPr>
          <w:lang w:val="de-DE"/>
        </w:rPr>
        <w:t xml:space="preserve"> von Ausbildungskursen</w:t>
      </w:r>
      <w:r>
        <w:rPr>
          <w:lang w:val="de-DE"/>
        </w:rPr>
        <w:t xml:space="preserve"> und</w:t>
      </w:r>
      <w:r w:rsidR="001C600C">
        <w:rPr>
          <w:lang w:val="de-DE"/>
        </w:rPr>
        <w:t xml:space="preserve"> deren Abteilungsleiter und J+S-</w:t>
      </w:r>
      <w:r>
        <w:rPr>
          <w:lang w:val="de-DE"/>
        </w:rPr>
        <w:t>Coachs.</w:t>
      </w:r>
    </w:p>
    <w:p w14:paraId="0AD7AA5E" w14:textId="77777777" w:rsidR="005E3C2F" w:rsidRDefault="005E3C2F">
      <w:pPr>
        <w:pStyle w:val="berschrift2"/>
      </w:pPr>
      <w:r>
        <w:t>Publikationen von Kursen</w:t>
      </w:r>
    </w:p>
    <w:p w14:paraId="01CB30F0" w14:textId="70CB4FD0" w:rsidR="005E3C2F" w:rsidRPr="006E4E32" w:rsidRDefault="005E3C2F" w:rsidP="005E3C2F">
      <w:r>
        <w:rPr>
          <w:lang w:val="de-DE"/>
        </w:rPr>
        <w:t>G</w:t>
      </w:r>
      <w:r w:rsidR="001C600C">
        <w:rPr>
          <w:lang w:val="de-DE"/>
        </w:rPr>
        <w:t>enerell sind alle Kurse der PKB und</w:t>
      </w:r>
      <w:r>
        <w:rPr>
          <w:lang w:val="de-DE"/>
        </w:rPr>
        <w:t xml:space="preserve"> der PBS</w:t>
      </w:r>
      <w:r w:rsidR="001C600C">
        <w:rPr>
          <w:lang w:val="de-DE"/>
        </w:rPr>
        <w:t>, die zu einer J+S-Anerkennung führen,</w:t>
      </w:r>
      <w:r>
        <w:rPr>
          <w:lang w:val="de-DE"/>
        </w:rPr>
        <w:t xml:space="preserve"> und </w:t>
      </w:r>
      <w:r w:rsidR="001C600C">
        <w:rPr>
          <w:lang w:val="de-DE"/>
        </w:rPr>
        <w:t xml:space="preserve">alle Kurse </w:t>
      </w:r>
      <w:r>
        <w:rPr>
          <w:lang w:val="de-DE"/>
        </w:rPr>
        <w:t xml:space="preserve">von J+S im </w:t>
      </w:r>
      <w:hyperlink r:id="rId9" w:history="1">
        <w:r w:rsidRPr="005E3C2F">
          <w:rPr>
            <w:rStyle w:val="Hyperlink"/>
            <w:lang w:val="de-DE"/>
          </w:rPr>
          <w:t>Kursplan</w:t>
        </w:r>
      </w:hyperlink>
      <w:bookmarkStart w:id="0" w:name="_Ref371921878"/>
      <w:r w:rsidR="008F14EF">
        <w:rPr>
          <w:rStyle w:val="Funotenzeichen"/>
          <w:lang w:val="de-DE"/>
        </w:rPr>
        <w:footnoteReference w:id="1"/>
      </w:r>
      <w:bookmarkEnd w:id="0"/>
      <w:r>
        <w:rPr>
          <w:lang w:val="de-DE"/>
        </w:rPr>
        <w:t xml:space="preserve"> </w:t>
      </w:r>
      <w:r w:rsidR="003864BE">
        <w:rPr>
          <w:lang w:val="de-DE"/>
        </w:rPr>
        <w:t xml:space="preserve">LS/T </w:t>
      </w:r>
      <w:r>
        <w:rPr>
          <w:lang w:val="de-DE"/>
        </w:rPr>
        <w:t>von J+S publiziert</w:t>
      </w:r>
      <w:r w:rsidR="003864BE">
        <w:rPr>
          <w:lang w:val="de-DE"/>
        </w:rPr>
        <w:t xml:space="preserve">. Ausnahme sind </w:t>
      </w:r>
      <w:proofErr w:type="spellStart"/>
      <w:r w:rsidR="003864BE">
        <w:rPr>
          <w:lang w:val="de-DE"/>
        </w:rPr>
        <w:t>Coachkurse</w:t>
      </w:r>
      <w:proofErr w:type="spellEnd"/>
      <w:r w:rsidR="003864BE">
        <w:rPr>
          <w:lang w:val="de-DE"/>
        </w:rPr>
        <w:t xml:space="preserve">, diese </w:t>
      </w:r>
      <w:r w:rsidR="004E0380">
        <w:rPr>
          <w:lang w:val="de-DE"/>
        </w:rPr>
        <w:t>befinden sich</w:t>
      </w:r>
      <w:r w:rsidR="003864BE">
        <w:rPr>
          <w:lang w:val="de-DE"/>
        </w:rPr>
        <w:t xml:space="preserve"> in einem separaten </w:t>
      </w:r>
      <w:hyperlink r:id="rId10" w:history="1">
        <w:r w:rsidR="003864BE" w:rsidRPr="003864BE">
          <w:rPr>
            <w:rStyle w:val="Hyperlink"/>
            <w:lang w:val="de-DE"/>
          </w:rPr>
          <w:t>Kursplan</w:t>
        </w:r>
      </w:hyperlink>
      <w:r w:rsidR="003864BE">
        <w:rPr>
          <w:rStyle w:val="Funotenzeichen"/>
          <w:lang w:val="de-DE"/>
        </w:rPr>
        <w:footnoteReference w:id="2"/>
      </w:r>
      <w:r>
        <w:rPr>
          <w:lang w:val="de-DE"/>
        </w:rPr>
        <w:t xml:space="preserve">. </w:t>
      </w:r>
      <w:r w:rsidR="001C600C">
        <w:rPr>
          <w:lang w:val="de-DE"/>
        </w:rPr>
        <w:t xml:space="preserve">Alle PBS und PKB Kurse sind in der </w:t>
      </w:r>
      <w:proofErr w:type="spellStart"/>
      <w:r w:rsidR="001C600C">
        <w:rPr>
          <w:lang w:val="de-DE"/>
        </w:rPr>
        <w:t>MiData</w:t>
      </w:r>
      <w:proofErr w:type="spellEnd"/>
      <w:r w:rsidR="001C600C">
        <w:rPr>
          <w:lang w:val="de-DE"/>
        </w:rPr>
        <w:t xml:space="preserve"> unter </w:t>
      </w:r>
      <w:hyperlink r:id="rId11" w:history="1">
        <w:r w:rsidR="001C600C" w:rsidRPr="00984013">
          <w:rPr>
            <w:rStyle w:val="Hyperlink"/>
            <w:color w:val="auto"/>
          </w:rPr>
          <w:t>https://db.scout.ch</w:t>
        </w:r>
      </w:hyperlink>
      <w:r w:rsidR="001C600C" w:rsidRPr="00984013">
        <w:rPr>
          <w:rStyle w:val="Hyperlink"/>
        </w:rPr>
        <w:t xml:space="preserve"> </w:t>
      </w:r>
      <w:r w:rsidR="001C600C">
        <w:rPr>
          <w:lang w:val="de-DE"/>
        </w:rPr>
        <w:t xml:space="preserve"> ersichtlich. </w:t>
      </w:r>
      <w:r>
        <w:rPr>
          <w:lang w:val="de-DE"/>
        </w:rPr>
        <w:t xml:space="preserve">Die Kurse der Bezirke </w:t>
      </w:r>
      <w:r w:rsidR="00861CAA">
        <w:rPr>
          <w:lang w:val="de-DE"/>
        </w:rPr>
        <w:t>und</w:t>
      </w:r>
      <w:r>
        <w:rPr>
          <w:lang w:val="de-DE"/>
        </w:rPr>
        <w:t xml:space="preserve"> der PKB sind</w:t>
      </w:r>
      <w:r w:rsidR="001C600C">
        <w:rPr>
          <w:lang w:val="de-DE"/>
        </w:rPr>
        <w:t xml:space="preserve"> zudem</w:t>
      </w:r>
      <w:r>
        <w:rPr>
          <w:lang w:val="de-DE"/>
        </w:rPr>
        <w:t xml:space="preserve"> im </w:t>
      </w:r>
      <w:hyperlink r:id="rId12" w:history="1">
        <w:r w:rsidRPr="005E3C2F">
          <w:rPr>
            <w:rStyle w:val="Hyperlink"/>
            <w:lang w:val="de-DE"/>
          </w:rPr>
          <w:t>Kurstableau</w:t>
        </w:r>
      </w:hyperlink>
      <w:bookmarkStart w:id="1" w:name="_Ref371921849"/>
      <w:r w:rsidR="008F14EF">
        <w:rPr>
          <w:rStyle w:val="Funotenzeichen"/>
          <w:lang w:val="de-DE"/>
        </w:rPr>
        <w:footnoteReference w:id="3"/>
      </w:r>
      <w:bookmarkEnd w:id="1"/>
      <w:r>
        <w:rPr>
          <w:lang w:val="de-DE"/>
        </w:rPr>
        <w:t xml:space="preserve"> der PKB zu finden</w:t>
      </w:r>
      <w:r w:rsidRPr="00984013">
        <w:rPr>
          <w:lang w:val="de-DE"/>
        </w:rPr>
        <w:t>.</w:t>
      </w:r>
      <w:r w:rsidR="00861CAA" w:rsidRPr="00984013">
        <w:t xml:space="preserve"> </w:t>
      </w:r>
    </w:p>
    <w:p w14:paraId="759250D4" w14:textId="702044A2" w:rsidR="007117E6" w:rsidRDefault="00FC619C" w:rsidP="005E3C2F">
      <w:pPr>
        <w:rPr>
          <w:lang w:val="de-DE"/>
        </w:rPr>
      </w:pPr>
      <w:hyperlink r:id="rId13" w:history="1">
        <w:r w:rsidR="007117E6" w:rsidRPr="007117E6">
          <w:rPr>
            <w:rStyle w:val="Hyperlink"/>
            <w:lang w:val="de-DE"/>
          </w:rPr>
          <w:t>Beschriebe</w:t>
        </w:r>
      </w:hyperlink>
      <w:r w:rsidR="007117E6">
        <w:rPr>
          <w:rStyle w:val="Funotenzeichen"/>
          <w:lang w:val="de-DE"/>
        </w:rPr>
        <w:footnoteReference w:id="4"/>
      </w:r>
      <w:r w:rsidR="007117E6">
        <w:rPr>
          <w:lang w:val="de-DE"/>
        </w:rPr>
        <w:t xml:space="preserve"> der Kurse sind auf der Homepage der PBS publiziert, weitergehende Informationen können dem </w:t>
      </w:r>
      <w:hyperlink r:id="rId14" w:history="1">
        <w:r w:rsidR="007117E6" w:rsidRPr="000502D9">
          <w:rPr>
            <w:rStyle w:val="Hyperlink"/>
            <w:lang w:val="de-DE"/>
          </w:rPr>
          <w:t>Ausbildungsmodell</w:t>
        </w:r>
      </w:hyperlink>
      <w:r w:rsidR="007117E6">
        <w:rPr>
          <w:rStyle w:val="Funotenzeichen"/>
          <w:lang w:val="de-DE"/>
        </w:rPr>
        <w:footnoteReference w:id="5"/>
      </w:r>
      <w:r w:rsidR="007117E6">
        <w:rPr>
          <w:lang w:val="de-DE"/>
        </w:rPr>
        <w:t xml:space="preserve"> </w:t>
      </w:r>
      <w:r w:rsidR="000502D9">
        <w:rPr>
          <w:lang w:val="de-DE"/>
        </w:rPr>
        <w:t xml:space="preserve">der PBS </w:t>
      </w:r>
      <w:r w:rsidR="007117E6">
        <w:rPr>
          <w:lang w:val="de-DE"/>
        </w:rPr>
        <w:t>entnommen werden.</w:t>
      </w:r>
    </w:p>
    <w:p w14:paraId="50685CB9" w14:textId="77777777" w:rsidR="008F14EF" w:rsidRDefault="008F14EF" w:rsidP="008F14EF">
      <w:pPr>
        <w:pStyle w:val="berschrift2"/>
      </w:pPr>
      <w:r>
        <w:t>Einzureichende Unterlagen</w:t>
      </w:r>
    </w:p>
    <w:p w14:paraId="4EBA130D" w14:textId="34F28097" w:rsidR="008F14EF" w:rsidRDefault="008F14EF" w:rsidP="008F14EF">
      <w:pPr>
        <w:rPr>
          <w:lang w:val="de-DE"/>
        </w:rPr>
      </w:pPr>
      <w:r>
        <w:rPr>
          <w:lang w:val="de-DE"/>
        </w:rPr>
        <w:t>Eine Anmeldung gilt erst als eingegangen, wenn al</w:t>
      </w:r>
      <w:r w:rsidR="001C600C">
        <w:rPr>
          <w:lang w:val="de-DE"/>
        </w:rPr>
        <w:t>le erforderlichen Unterlagen eingereicht sind. S</w:t>
      </w:r>
      <w:r>
        <w:rPr>
          <w:lang w:val="de-DE"/>
        </w:rPr>
        <w:t xml:space="preserve">iehe Bemerkungen </w:t>
      </w:r>
      <w:r w:rsidR="009737A9">
        <w:rPr>
          <w:lang w:val="de-DE"/>
        </w:rPr>
        <w:t xml:space="preserve">in </w:t>
      </w:r>
      <w:r w:rsidR="001C600C">
        <w:rPr>
          <w:lang w:val="de-DE"/>
        </w:rPr>
        <w:t xml:space="preserve">der </w:t>
      </w:r>
      <w:proofErr w:type="spellStart"/>
      <w:r w:rsidR="009737A9">
        <w:rPr>
          <w:lang w:val="de-DE"/>
        </w:rPr>
        <w:t>MiData</w:t>
      </w:r>
      <w:proofErr w:type="spellEnd"/>
      <w:r w:rsidR="005D4BB2" w:rsidRPr="005D4BB2">
        <w:rPr>
          <w:lang w:val="de-DE"/>
        </w:rPr>
        <w:t xml:space="preserve"> </w:t>
      </w:r>
      <w:r w:rsidR="005D4BB2">
        <w:rPr>
          <w:lang w:val="de-DE"/>
        </w:rPr>
        <w:t>oder auf dem</w:t>
      </w:r>
      <w:r w:rsidR="00861CAA">
        <w:rPr>
          <w:lang w:val="de-DE"/>
        </w:rPr>
        <w:t xml:space="preserve"> jeweiligen</w:t>
      </w:r>
      <w:r w:rsidR="005D4BB2">
        <w:rPr>
          <w:lang w:val="de-DE"/>
        </w:rPr>
        <w:t xml:space="preserve"> Anmeldeformular. </w:t>
      </w:r>
      <w:r>
        <w:rPr>
          <w:lang w:val="de-DE"/>
        </w:rPr>
        <w:t>D</w:t>
      </w:r>
      <w:r w:rsidR="001C600C">
        <w:rPr>
          <w:lang w:val="de-DE"/>
        </w:rPr>
        <w:t xml:space="preserve">ies bedeutet zum Beispiel, dass </w:t>
      </w:r>
      <w:r>
        <w:rPr>
          <w:lang w:val="de-DE"/>
        </w:rPr>
        <w:t xml:space="preserve">mit der Anmeldung zum </w:t>
      </w:r>
      <w:r w:rsidRPr="00CF5A1B">
        <w:rPr>
          <w:b/>
          <w:highlight w:val="yellow"/>
          <w:lang w:val="de-DE"/>
        </w:rPr>
        <w:t>Basiskurs</w:t>
      </w:r>
      <w:r w:rsidRPr="008F14EF">
        <w:rPr>
          <w:b/>
          <w:lang w:val="de-DE"/>
        </w:rPr>
        <w:t xml:space="preserve"> </w:t>
      </w:r>
      <w:r w:rsidR="001C600C">
        <w:rPr>
          <w:lang w:val="de-DE"/>
        </w:rPr>
        <w:t xml:space="preserve">neben der unterzeichneten Anmeldebestätigung </w:t>
      </w:r>
      <w:r>
        <w:rPr>
          <w:lang w:val="de-DE"/>
        </w:rPr>
        <w:t xml:space="preserve">eine </w:t>
      </w:r>
      <w:r w:rsidRPr="00CF5A1B">
        <w:rPr>
          <w:b/>
          <w:highlight w:val="yellow"/>
          <w:lang w:val="de-DE"/>
        </w:rPr>
        <w:t>Kopie des Nothelferausweises</w:t>
      </w:r>
      <w:r w:rsidR="001C600C">
        <w:rPr>
          <w:lang w:val="de-DE"/>
        </w:rPr>
        <w:t xml:space="preserve"> oder eine</w:t>
      </w:r>
      <w:r>
        <w:rPr>
          <w:lang w:val="de-DE"/>
        </w:rPr>
        <w:t xml:space="preserve"> Bestätigung der Nothelferkursanmeldung </w:t>
      </w:r>
      <w:r w:rsidR="00BD4C7B" w:rsidRPr="00984013">
        <w:rPr>
          <w:lang w:val="de-DE"/>
        </w:rPr>
        <w:t>eingereicht werden muss.</w:t>
      </w:r>
      <w:r w:rsidR="000A1F63">
        <w:rPr>
          <w:lang w:val="de-DE"/>
        </w:rPr>
        <w:t xml:space="preserve"> Die Kursplätze werden entsprechend dem Eingangsdatum des kompletten Dossiers vergeben. </w:t>
      </w:r>
    </w:p>
    <w:p w14:paraId="52F23E2C" w14:textId="0EAF9A9D" w:rsidR="00A512E9" w:rsidRDefault="00CF65BE">
      <w:pPr>
        <w:pStyle w:val="berschrift2"/>
      </w:pPr>
      <w:r>
        <w:t>Anmeld</w:t>
      </w:r>
      <w:r w:rsidR="00C618E5">
        <w:t>everfahren</w:t>
      </w:r>
      <w:r>
        <w:t xml:space="preserve"> Ausbildungskurse</w:t>
      </w:r>
    </w:p>
    <w:p w14:paraId="69AF4BB7" w14:textId="029EEB38" w:rsidR="00AF5CF6" w:rsidRDefault="005E3C2F" w:rsidP="00AF5CF6">
      <w:pPr>
        <w:pStyle w:val="berschrift3"/>
        <w:rPr>
          <w:lang w:val="de-DE"/>
        </w:rPr>
      </w:pPr>
      <w:r>
        <w:rPr>
          <w:lang w:val="de-DE"/>
        </w:rPr>
        <w:t>Kurse der Bezirke (</w:t>
      </w:r>
      <w:proofErr w:type="spellStart"/>
      <w:r w:rsidR="00283332">
        <w:rPr>
          <w:lang w:val="de-DE"/>
        </w:rPr>
        <w:t>Leitpfadi</w:t>
      </w:r>
      <w:proofErr w:type="spellEnd"/>
      <w:r w:rsidR="00283332">
        <w:rPr>
          <w:lang w:val="de-DE"/>
        </w:rPr>
        <w:t xml:space="preserve">-, Pio-, </w:t>
      </w:r>
      <w:proofErr w:type="spellStart"/>
      <w:r w:rsidR="00283332">
        <w:rPr>
          <w:lang w:val="de-DE"/>
        </w:rPr>
        <w:t>Futurakurs</w:t>
      </w:r>
      <w:proofErr w:type="spellEnd"/>
      <w:r w:rsidR="00283332">
        <w:rPr>
          <w:lang w:val="de-DE"/>
        </w:rPr>
        <w:t xml:space="preserve"> und Zulassungsprüfung Basiskurs</w:t>
      </w:r>
      <w:r>
        <w:rPr>
          <w:lang w:val="de-DE"/>
        </w:rPr>
        <w:t>)</w:t>
      </w:r>
    </w:p>
    <w:p w14:paraId="7B4EA328" w14:textId="3D8D2DF2" w:rsidR="00AF5CF6" w:rsidRDefault="00D57593" w:rsidP="00AF5CF6">
      <w:pPr>
        <w:rPr>
          <w:lang w:val="de-DE"/>
        </w:rPr>
      </w:pPr>
      <w:r>
        <w:rPr>
          <w:lang w:val="de-DE"/>
        </w:rPr>
        <w:t>Die Anmeldung erfolgt</w:t>
      </w:r>
      <w:r w:rsidR="00AF5CF6">
        <w:rPr>
          <w:lang w:val="de-DE"/>
        </w:rPr>
        <w:t xml:space="preserve"> </w:t>
      </w:r>
      <w:r w:rsidR="001C600C">
        <w:rPr>
          <w:lang w:val="de-DE"/>
        </w:rPr>
        <w:t xml:space="preserve">analog den PKB Kursen via </w:t>
      </w:r>
      <w:proofErr w:type="spellStart"/>
      <w:r w:rsidR="001C600C">
        <w:rPr>
          <w:lang w:val="de-DE"/>
        </w:rPr>
        <w:t>MiData</w:t>
      </w:r>
      <w:proofErr w:type="spellEnd"/>
      <w:r w:rsidR="001C600C">
        <w:rPr>
          <w:lang w:val="de-DE"/>
        </w:rPr>
        <w:t xml:space="preserve"> (siehe unten). </w:t>
      </w:r>
      <w:r w:rsidR="00706B99">
        <w:rPr>
          <w:lang w:val="de-DE"/>
        </w:rPr>
        <w:t xml:space="preserve">Abweichungen können bei der Empfehlung oder den einzureichenden Unterlagen auftreten. Beachte jeweils die Bemerkungen in der </w:t>
      </w:r>
      <w:proofErr w:type="spellStart"/>
      <w:r w:rsidR="00706B99">
        <w:rPr>
          <w:lang w:val="de-DE"/>
        </w:rPr>
        <w:t>MiData</w:t>
      </w:r>
      <w:proofErr w:type="spellEnd"/>
      <w:r w:rsidR="00706B99">
        <w:rPr>
          <w:lang w:val="de-DE"/>
        </w:rPr>
        <w:t xml:space="preserve">. </w:t>
      </w:r>
      <w:r w:rsidR="001C600C">
        <w:rPr>
          <w:lang w:val="de-DE"/>
        </w:rPr>
        <w:t>Die Kurse sind jeweils auf der Ebene des durchführenden Bezirks zu finden.</w:t>
      </w:r>
      <w:r w:rsidR="0043251E">
        <w:rPr>
          <w:lang w:val="de-DE"/>
        </w:rPr>
        <w:t xml:space="preserve"> Der Kanton </w:t>
      </w:r>
      <w:proofErr w:type="spellStart"/>
      <w:r w:rsidR="0043251E">
        <w:rPr>
          <w:lang w:val="de-DE"/>
        </w:rPr>
        <w:t>bemüt</w:t>
      </w:r>
      <w:proofErr w:type="spellEnd"/>
      <w:r w:rsidR="0043251E">
        <w:rPr>
          <w:lang w:val="de-DE"/>
        </w:rPr>
        <w:t xml:space="preserve"> sich auf der Website eine aktuelle Liste aller </w:t>
      </w:r>
      <w:proofErr w:type="spellStart"/>
      <w:r w:rsidR="0043251E">
        <w:rPr>
          <w:lang w:val="de-DE"/>
        </w:rPr>
        <w:t>Futurakurse</w:t>
      </w:r>
      <w:proofErr w:type="spellEnd"/>
      <w:r w:rsidR="0043251E">
        <w:rPr>
          <w:lang w:val="de-DE"/>
        </w:rPr>
        <w:t xml:space="preserve"> und Zulassungsprüfungen zu führen. </w:t>
      </w:r>
    </w:p>
    <w:p w14:paraId="30F24122" w14:textId="77777777" w:rsidR="0043251E" w:rsidRDefault="0043251E">
      <w:pPr>
        <w:jc w:val="left"/>
        <w:rPr>
          <w:b/>
          <w:lang w:val="de-DE"/>
        </w:rPr>
      </w:pPr>
      <w:r>
        <w:rPr>
          <w:lang w:val="de-DE"/>
        </w:rPr>
        <w:br w:type="page"/>
      </w:r>
    </w:p>
    <w:p w14:paraId="7B0056C9" w14:textId="35058CAB" w:rsidR="00AF5CF6" w:rsidRPr="00984013" w:rsidRDefault="008E1570" w:rsidP="002B6AA9">
      <w:pPr>
        <w:pStyle w:val="berschrift3"/>
        <w:rPr>
          <w:lang w:val="de-DE"/>
        </w:rPr>
      </w:pPr>
      <w:bookmarkStart w:id="2" w:name="_GoBack"/>
      <w:bookmarkEnd w:id="2"/>
      <w:r w:rsidRPr="00984013">
        <w:rPr>
          <w:lang w:val="de-DE"/>
        </w:rPr>
        <w:lastRenderedPageBreak/>
        <w:t xml:space="preserve">Kurse der </w:t>
      </w:r>
      <w:r w:rsidR="00081202" w:rsidRPr="00984013">
        <w:rPr>
          <w:lang w:val="de-DE"/>
        </w:rPr>
        <w:t>PKB</w:t>
      </w:r>
    </w:p>
    <w:p w14:paraId="1A77E839" w14:textId="5CE36397" w:rsidR="006E4E32" w:rsidRPr="00984013" w:rsidRDefault="001C600C" w:rsidP="006E4E32">
      <w:r>
        <w:t>Alle</w:t>
      </w:r>
      <w:r w:rsidR="006E4E32" w:rsidRPr="00984013">
        <w:t xml:space="preserve"> Kursanmeldungen der PKB </w:t>
      </w:r>
      <w:r>
        <w:t>erfolgen über die</w:t>
      </w:r>
      <w:r w:rsidR="006E4E32" w:rsidRPr="00984013">
        <w:t xml:space="preserve"> MiData. Eine weitergehende Beschreibung sowie die genaue Anleitung sind im </w:t>
      </w:r>
      <w:hyperlink r:id="rId15" w:history="1">
        <w:r w:rsidR="006E4E32" w:rsidRPr="00984013">
          <w:rPr>
            <w:rStyle w:val="Hyperlink"/>
          </w:rPr>
          <w:t>Ticket</w:t>
        </w:r>
      </w:hyperlink>
      <w:r w:rsidR="006E4E32" w:rsidRPr="00984013">
        <w:rPr>
          <w:rStyle w:val="Funotenzeichen"/>
        </w:rPr>
        <w:footnoteReference w:id="6"/>
      </w:r>
      <w:r w:rsidR="006E4E32" w:rsidRPr="00984013">
        <w:t xml:space="preserve"> zu finden.</w:t>
      </w:r>
    </w:p>
    <w:p w14:paraId="232313C0" w14:textId="3F39F537" w:rsidR="005D4BB2" w:rsidRPr="00984013" w:rsidRDefault="005D4BB2" w:rsidP="006E4E32">
      <w:pPr>
        <w:pStyle w:val="Listenabsatz"/>
        <w:numPr>
          <w:ilvl w:val="0"/>
          <w:numId w:val="11"/>
        </w:numPr>
      </w:pPr>
      <w:r w:rsidRPr="00984013">
        <w:t>Coach und AL besprechen gemeinsam den Ausbildungsbedarf der Mitglieder</w:t>
      </w:r>
      <w:r w:rsidR="00EA460D" w:rsidRPr="00984013">
        <w:t>.</w:t>
      </w:r>
    </w:p>
    <w:p w14:paraId="05149060" w14:textId="0AECF32E" w:rsidR="006E4E32" w:rsidRPr="00984013" w:rsidRDefault="00EA460D" w:rsidP="006E4E32">
      <w:pPr>
        <w:pStyle w:val="Listenabsatz"/>
        <w:numPr>
          <w:ilvl w:val="0"/>
          <w:numId w:val="11"/>
        </w:numPr>
      </w:pPr>
      <w:r w:rsidRPr="00984013">
        <w:t>Der AL sendet dem Teilnehmenden beim ersten Mal</w:t>
      </w:r>
      <w:r w:rsidR="006E4E32" w:rsidRPr="00984013">
        <w:t xml:space="preserve"> ein </w:t>
      </w:r>
      <w:r w:rsidRPr="00984013">
        <w:t xml:space="preserve">MiData </w:t>
      </w:r>
      <w:r w:rsidR="006E4E32" w:rsidRPr="00984013">
        <w:t>Login zu.</w:t>
      </w:r>
    </w:p>
    <w:p w14:paraId="00F37929" w14:textId="2D812017" w:rsidR="006E4E32" w:rsidRPr="00984013" w:rsidRDefault="00EA460D" w:rsidP="006E4E32">
      <w:pPr>
        <w:pStyle w:val="Listenabsatz"/>
        <w:numPr>
          <w:ilvl w:val="0"/>
          <w:numId w:val="11"/>
        </w:numPr>
      </w:pPr>
      <w:r w:rsidRPr="00984013">
        <w:t xml:space="preserve">Der </w:t>
      </w:r>
      <w:r w:rsidR="006E4E32" w:rsidRPr="00984013">
        <w:t xml:space="preserve">Teilnehmende meldet sich selber via MiData für den Kurs an: </w:t>
      </w:r>
      <w:hyperlink r:id="rId16" w:history="1">
        <w:r w:rsidR="006E4E32" w:rsidRPr="00984013">
          <w:rPr>
            <w:rStyle w:val="Hyperlink"/>
          </w:rPr>
          <w:t>https://db.scout.ch</w:t>
        </w:r>
      </w:hyperlink>
    </w:p>
    <w:p w14:paraId="10AA40B9" w14:textId="77777777" w:rsidR="00EF1FFD" w:rsidRPr="00984013" w:rsidRDefault="006E4E32" w:rsidP="006E4E32">
      <w:pPr>
        <w:pStyle w:val="Listenabsatz"/>
        <w:numPr>
          <w:ilvl w:val="0"/>
          <w:numId w:val="11"/>
        </w:numPr>
      </w:pPr>
      <w:r w:rsidRPr="00984013">
        <w:t>Müssen zusätzlich schriftliche Formulare eingereicht werden, so erscheint ein Link, mit welchem die benötigten Zusatzformulare heruntergeladen werden kön</w:t>
      </w:r>
      <w:r w:rsidR="005D4BB2" w:rsidRPr="00984013">
        <w:t xml:space="preserve">nen oder eine Aufforderung, </w:t>
      </w:r>
      <w:r w:rsidR="00EF1FFD" w:rsidRPr="00984013">
        <w:t>die benötigten</w:t>
      </w:r>
      <w:r w:rsidR="005D4BB2" w:rsidRPr="00984013">
        <w:t xml:space="preserve"> Dokumente</w:t>
      </w:r>
      <w:r w:rsidR="00EF1FFD" w:rsidRPr="00984013">
        <w:t xml:space="preserve"> einzureichen</w:t>
      </w:r>
      <w:r w:rsidR="005D4BB2" w:rsidRPr="00984013">
        <w:t xml:space="preserve"> (z.B. Nothelferausweis).</w:t>
      </w:r>
    </w:p>
    <w:p w14:paraId="3A2EC78F" w14:textId="6DFABA74" w:rsidR="005D4BB2" w:rsidRPr="00984013" w:rsidRDefault="006E4E32" w:rsidP="004555B0">
      <w:pPr>
        <w:pStyle w:val="Listenabsatz"/>
        <w:numPr>
          <w:ilvl w:val="0"/>
          <w:numId w:val="11"/>
        </w:numPr>
      </w:pPr>
      <w:r w:rsidRPr="00984013">
        <w:t>Ist d</w:t>
      </w:r>
      <w:r w:rsidR="004555B0" w:rsidRPr="00984013">
        <w:t xml:space="preserve">ie Online-Anmeldung erfolgt, wird der AL per E-Mail über ausstehende Empfehlungen benachrichtigt. </w:t>
      </w:r>
      <w:r w:rsidRPr="00984013">
        <w:t>Diese Empfehlungen werden online und nicht mehr auf Papier abgehandelt.</w:t>
      </w:r>
      <w:r w:rsidR="004555B0" w:rsidRPr="00984013">
        <w:t xml:space="preserve"> </w:t>
      </w:r>
      <w:r w:rsidR="005D4BB2" w:rsidRPr="00984013">
        <w:t xml:space="preserve">Bei Basis- </w:t>
      </w:r>
      <w:r w:rsidR="004555B0" w:rsidRPr="00984013">
        <w:t xml:space="preserve">&amp; </w:t>
      </w:r>
      <w:r w:rsidR="005D4BB2" w:rsidRPr="00984013">
        <w:t xml:space="preserve">Aufbaukursen </w:t>
      </w:r>
      <w:r w:rsidR="00706B99">
        <w:t>fügt</w:t>
      </w:r>
      <w:r w:rsidR="005D4BB2" w:rsidRPr="00984013">
        <w:t xml:space="preserve"> der AL folgende Informationen </w:t>
      </w:r>
      <w:r w:rsidR="00706B99">
        <w:t>an</w:t>
      </w:r>
      <w:r w:rsidR="005D4BB2" w:rsidRPr="00984013">
        <w:t xml:space="preserve">: </w:t>
      </w:r>
      <w:r w:rsidR="004555B0" w:rsidRPr="00984013">
        <w:t xml:space="preserve">aktuelle </w:t>
      </w:r>
      <w:proofErr w:type="spellStart"/>
      <w:r w:rsidR="004555B0" w:rsidRPr="00984013">
        <w:t>Pfaditätigkeit</w:t>
      </w:r>
      <w:proofErr w:type="spellEnd"/>
      <w:r w:rsidR="004555B0" w:rsidRPr="00984013">
        <w:t xml:space="preserve"> &amp;</w:t>
      </w:r>
      <w:r w:rsidR="005D4BB2" w:rsidRPr="00984013">
        <w:t xml:space="preserve"> zukünftige Funktion des TN, für den Kurs relevante Fähigkeiten &amp; Fertigkeiten des TN, Bereiche in denen der TN gefördert werden soll, Kontaktperson für Rückfragen (</w:t>
      </w:r>
      <w:proofErr w:type="spellStart"/>
      <w:r w:rsidR="005D4BB2" w:rsidRPr="00984013">
        <w:t>Natelnummer</w:t>
      </w:r>
      <w:proofErr w:type="spellEnd"/>
      <w:r w:rsidR="005D4BB2" w:rsidRPr="00984013">
        <w:t>).</w:t>
      </w:r>
    </w:p>
    <w:p w14:paraId="59218C88" w14:textId="3F525E86" w:rsidR="006E4E32" w:rsidRPr="00984013" w:rsidRDefault="006E4E32" w:rsidP="00CF65BE">
      <w:pPr>
        <w:pStyle w:val="Listenabsatz"/>
        <w:numPr>
          <w:ilvl w:val="0"/>
          <w:numId w:val="11"/>
        </w:numPr>
      </w:pPr>
      <w:r w:rsidRPr="00984013">
        <w:t>Bei definitiver Aufnahme erhält der Teilnehmende eine schriftliche Bestätigung</w:t>
      </w:r>
      <w:r w:rsidR="0043251E">
        <w:t xml:space="preserve"> per E-Mail</w:t>
      </w:r>
      <w:r w:rsidRPr="00984013">
        <w:t>.</w:t>
      </w:r>
    </w:p>
    <w:p w14:paraId="0D2CCC7A" w14:textId="73346A59" w:rsidR="00113A1A" w:rsidRDefault="00113A1A" w:rsidP="000A2E9E">
      <w:pPr>
        <w:pStyle w:val="berschrift3"/>
      </w:pPr>
      <w:r>
        <w:t>Kurs</w:t>
      </w:r>
      <w:r w:rsidR="00706B99">
        <w:t>e der PBS</w:t>
      </w:r>
    </w:p>
    <w:p w14:paraId="706CB204" w14:textId="2C5BADFA" w:rsidR="00113A1A" w:rsidRPr="00984013" w:rsidRDefault="006E4E32" w:rsidP="00113A1A">
      <w:r w:rsidRPr="00984013">
        <w:t xml:space="preserve">Kursanmeldungen der PBS </w:t>
      </w:r>
      <w:r w:rsidR="004F57FD" w:rsidRPr="00984013">
        <w:t>laufen via MiData, die genaue</w:t>
      </w:r>
      <w:r w:rsidR="00113A1A" w:rsidRPr="00984013">
        <w:t xml:space="preserve"> </w:t>
      </w:r>
      <w:r w:rsidR="00990F46" w:rsidRPr="00984013">
        <w:t xml:space="preserve">Anleitung </w:t>
      </w:r>
      <w:r w:rsidR="004F57FD" w:rsidRPr="00984013">
        <w:t xml:space="preserve">findet man </w:t>
      </w:r>
      <w:r w:rsidR="00113A1A" w:rsidRPr="00984013">
        <w:t xml:space="preserve">im </w:t>
      </w:r>
      <w:hyperlink r:id="rId17" w:history="1">
        <w:r w:rsidR="00113A1A" w:rsidRPr="00984013">
          <w:rPr>
            <w:rStyle w:val="Hyperlink"/>
          </w:rPr>
          <w:t>Ticket</w:t>
        </w:r>
      </w:hyperlink>
      <w:r w:rsidR="00113A1A" w:rsidRPr="00984013">
        <w:rPr>
          <w:rStyle w:val="Funotenzeichen"/>
        </w:rPr>
        <w:footnoteReference w:id="7"/>
      </w:r>
      <w:r w:rsidR="004F57FD" w:rsidRPr="00984013">
        <w:t>.</w:t>
      </w:r>
    </w:p>
    <w:p w14:paraId="61A60A5C" w14:textId="76178366" w:rsidR="00113A1A" w:rsidRDefault="00113A1A" w:rsidP="00113A1A">
      <w:pPr>
        <w:pStyle w:val="Listenabsatz"/>
        <w:numPr>
          <w:ilvl w:val="0"/>
          <w:numId w:val="11"/>
        </w:numPr>
      </w:pPr>
      <w:r w:rsidRPr="00984013">
        <w:t xml:space="preserve">Der AL sendet dem </w:t>
      </w:r>
      <w:r w:rsidR="009737A9" w:rsidRPr="00984013">
        <w:t>Teilnehmenden</w:t>
      </w:r>
      <w:r w:rsidR="00706B99">
        <w:t xml:space="preserve"> beim ersten Mal</w:t>
      </w:r>
      <w:r w:rsidR="006E4E32" w:rsidRPr="00984013">
        <w:t xml:space="preserve"> </w:t>
      </w:r>
      <w:r w:rsidR="00151E75" w:rsidRPr="00984013">
        <w:t>ein Login</w:t>
      </w:r>
      <w:r w:rsidR="00151E75">
        <w:t xml:space="preserve"> zu</w:t>
      </w:r>
      <w:r w:rsidR="00706B99">
        <w:t>r</w:t>
      </w:r>
      <w:r w:rsidR="00151E75">
        <w:t xml:space="preserve"> MiData</w:t>
      </w:r>
      <w:r w:rsidR="006E4E32">
        <w:t>.</w:t>
      </w:r>
    </w:p>
    <w:p w14:paraId="3E59621B" w14:textId="7F18E0EE" w:rsidR="00990F46" w:rsidRDefault="00706B99" w:rsidP="00990F46">
      <w:pPr>
        <w:pStyle w:val="Listenabsatz"/>
        <w:numPr>
          <w:ilvl w:val="0"/>
          <w:numId w:val="11"/>
        </w:numPr>
      </w:pPr>
      <w:r>
        <w:t xml:space="preserve">Der </w:t>
      </w:r>
      <w:r w:rsidR="00113A1A">
        <w:t>Teilnehmende meldet sich selber via MiData für den Kurs an</w:t>
      </w:r>
      <w:r w:rsidR="00990F46">
        <w:t xml:space="preserve">: </w:t>
      </w:r>
      <w:hyperlink r:id="rId18" w:history="1">
        <w:r w:rsidR="00990F46" w:rsidRPr="00AF2A31">
          <w:rPr>
            <w:rStyle w:val="Hyperlink"/>
          </w:rPr>
          <w:t>https://db.scout.ch</w:t>
        </w:r>
      </w:hyperlink>
    </w:p>
    <w:p w14:paraId="39E85CF0" w14:textId="3D7E3CB4" w:rsidR="00113A1A" w:rsidRDefault="00990F46" w:rsidP="00990F46">
      <w:pPr>
        <w:pStyle w:val="Listenabsatz"/>
        <w:numPr>
          <w:ilvl w:val="0"/>
          <w:numId w:val="11"/>
        </w:numPr>
      </w:pPr>
      <w:r>
        <w:t xml:space="preserve">Müssen </w:t>
      </w:r>
      <w:r w:rsidR="009737A9">
        <w:t>zusätzlich schriftliche Formulare</w:t>
      </w:r>
      <w:r>
        <w:t xml:space="preserve"> eingereicht werden, so erscheint ein Link, </w:t>
      </w:r>
      <w:r w:rsidR="009737A9">
        <w:t xml:space="preserve">mit welchem </w:t>
      </w:r>
      <w:r>
        <w:t xml:space="preserve">die benötigten Zusatzformulare </w:t>
      </w:r>
      <w:r w:rsidR="009737A9">
        <w:t>heruntergeladen werden können.</w:t>
      </w:r>
    </w:p>
    <w:p w14:paraId="76002918" w14:textId="2EEBAB12" w:rsidR="00990F46" w:rsidRDefault="00990F46" w:rsidP="00990F46">
      <w:pPr>
        <w:pStyle w:val="Listenabsatz"/>
        <w:numPr>
          <w:ilvl w:val="0"/>
          <w:numId w:val="11"/>
        </w:numPr>
      </w:pPr>
      <w:r>
        <w:t>Ist die Online-Anmeldung erfolgt und es wurde eine Empfehlungsinstanz verlangt, so wird diese Instanz per E-Mail über die ausstehende Empfehlung benachrichtigt. Diese Empfehlungen werden online und nicht mehr auf Papier abgehandelt.</w:t>
      </w:r>
    </w:p>
    <w:p w14:paraId="2E1A9769" w14:textId="575E1CB9" w:rsidR="00113A1A" w:rsidRPr="00113A1A" w:rsidRDefault="00990F46" w:rsidP="00113A1A">
      <w:pPr>
        <w:pStyle w:val="Listenabsatz"/>
        <w:numPr>
          <w:ilvl w:val="0"/>
          <w:numId w:val="11"/>
        </w:numPr>
      </w:pPr>
      <w:r>
        <w:t>Bei definitiver Aufnahme erhält der Teilnehmende eine schriftliche Bestätigung.</w:t>
      </w:r>
    </w:p>
    <w:p w14:paraId="719B75AC" w14:textId="0AAD1C12" w:rsidR="000D05AA" w:rsidRDefault="000D05AA" w:rsidP="000A2E9E">
      <w:pPr>
        <w:pStyle w:val="berschrift3"/>
      </w:pPr>
      <w:r>
        <w:t>Ausserkantonale Kurse</w:t>
      </w:r>
    </w:p>
    <w:p w14:paraId="73FE468F" w14:textId="7B9709E4" w:rsidR="000D05AA" w:rsidRDefault="00552C4D" w:rsidP="000D05AA">
      <w:pPr>
        <w:pStyle w:val="Listenabsatz"/>
        <w:numPr>
          <w:ilvl w:val="0"/>
          <w:numId w:val="2"/>
        </w:numPr>
      </w:pPr>
      <w:r>
        <w:t xml:space="preserve">Der Besuch von ausserkantonalen Kursen ist </w:t>
      </w:r>
      <w:r w:rsidR="000A1F63">
        <w:t>g</w:t>
      </w:r>
      <w:r>
        <w:t xml:space="preserve">rundsätzlich nur vorgesehen, wenn der Kanton dem Teilnehmenden kein passendes </w:t>
      </w:r>
      <w:r w:rsidR="000A1F63">
        <w:t xml:space="preserve">Angebot anbieten kann. Für Basis- und Aufbaukurse gibt es jeweils zur Kurssaison im Frühling und im Herbst sogenannte Platzhalterkurse, bei welchen die Teilnehmenden passende Kurswochen angeben können. Das Ressort Ausbildung versucht dann bei den gemeinsamen Sitzungen mit den anderen Kantonalverbänden einen Kursplatz für die Teilnehmenden zu bekommen. </w:t>
      </w:r>
    </w:p>
    <w:p w14:paraId="25EA704A" w14:textId="0CB487D4" w:rsidR="000A1F63" w:rsidRPr="000D05AA" w:rsidRDefault="000A1F63" w:rsidP="000D05AA">
      <w:pPr>
        <w:pStyle w:val="Listenabsatz"/>
        <w:numPr>
          <w:ilvl w:val="0"/>
          <w:numId w:val="2"/>
        </w:numPr>
      </w:pPr>
      <w:r>
        <w:t xml:space="preserve">Es ist nicht erlaubt sich direkt bei anderen kantonalverbänden zu melden. In Absprache mit allen Kantonalverbänden der NWCH (Nordwestschweiz) wurde entschieden, Anfragen, welche nicht über den korrekten Weg eingereicht werden direkt abgelehnt werden. </w:t>
      </w:r>
    </w:p>
    <w:p w14:paraId="6C0CEDC3" w14:textId="77777777" w:rsidR="00DD3C5E" w:rsidRDefault="00DD3C5E" w:rsidP="00DD3C5E">
      <w:pPr>
        <w:pStyle w:val="berschrift2"/>
      </w:pPr>
      <w:r>
        <w:t>Kursbeitrag</w:t>
      </w:r>
    </w:p>
    <w:p w14:paraId="470A3725" w14:textId="77777777" w:rsidR="00DD3C5E" w:rsidRDefault="00DD3C5E" w:rsidP="00DD3C5E">
      <w:pPr>
        <w:rPr>
          <w:lang w:val="de-DE"/>
        </w:rPr>
      </w:pPr>
      <w:r w:rsidRPr="00DD3C5E">
        <w:rPr>
          <w:lang w:val="de-DE"/>
        </w:rPr>
        <w:t>Nach eingehen der vollständigen Anmeldung versendet die PKB für Basis- und Aufbau</w:t>
      </w:r>
      <w:r>
        <w:rPr>
          <w:lang w:val="de-DE"/>
        </w:rPr>
        <w:t>k</w:t>
      </w:r>
      <w:r w:rsidRPr="00DD3C5E">
        <w:rPr>
          <w:lang w:val="de-DE"/>
        </w:rPr>
        <w:t xml:space="preserve">urse die Rechnung mit dem entsprechenden Kursbeitrag. Wird dieser Betrag innert 30 Tagen beglichen, ist der Kursplatz </w:t>
      </w:r>
      <w:r w:rsidRPr="000A2E9E">
        <w:rPr>
          <w:lang w:val="de-DE"/>
        </w:rPr>
        <w:t>definitiv bestätigt. Für andere Kurse wird in der Regel der Kursbetrag direkt im Kurs erhoben.</w:t>
      </w:r>
    </w:p>
    <w:p w14:paraId="3F081B21" w14:textId="77777777" w:rsidR="0043251E" w:rsidRDefault="0043251E">
      <w:pPr>
        <w:jc w:val="left"/>
        <w:rPr>
          <w:rFonts w:eastAsia="Times"/>
          <w:b/>
          <w:sz w:val="28"/>
          <w:lang w:val="de-DE"/>
        </w:rPr>
      </w:pPr>
      <w:r>
        <w:br w:type="page"/>
      </w:r>
    </w:p>
    <w:p w14:paraId="6DF25018" w14:textId="39C11324" w:rsidR="00DD3C5E" w:rsidRDefault="00DD3C5E" w:rsidP="00DD3C5E">
      <w:pPr>
        <w:pStyle w:val="berschrift2"/>
      </w:pPr>
      <w:r>
        <w:lastRenderedPageBreak/>
        <w:t>Abmeldung</w:t>
      </w:r>
    </w:p>
    <w:p w14:paraId="03F797C4" w14:textId="46C2968A" w:rsidR="00DD3C5E" w:rsidRDefault="007C20D8" w:rsidP="00DD3C5E">
      <w:pPr>
        <w:rPr>
          <w:lang w:val="de-DE"/>
        </w:rPr>
      </w:pPr>
      <w:r>
        <w:rPr>
          <w:lang w:val="de-DE"/>
        </w:rPr>
        <w:t>D</w:t>
      </w:r>
      <w:r w:rsidR="00DD3C5E">
        <w:rPr>
          <w:lang w:val="de-DE"/>
        </w:rPr>
        <w:t xml:space="preserve">ie Abmeldung </w:t>
      </w:r>
      <w:r>
        <w:rPr>
          <w:lang w:val="de-DE"/>
        </w:rPr>
        <w:t xml:space="preserve">von Kursen mit mehr als 2 Ausbildungstagen hat </w:t>
      </w:r>
      <w:r w:rsidR="00E73856">
        <w:rPr>
          <w:lang w:val="de-DE"/>
        </w:rPr>
        <w:t xml:space="preserve">zwingend schriftlich </w:t>
      </w:r>
      <w:r w:rsidR="00DD3C5E">
        <w:rPr>
          <w:lang w:val="de-DE"/>
        </w:rPr>
        <w:t>und mit Begründung zu erfolgen (mit Unterschrift Teil</w:t>
      </w:r>
      <w:r w:rsidR="00E73856">
        <w:rPr>
          <w:lang w:val="de-DE"/>
        </w:rPr>
        <w:t>nehmender und Abteilungsleiter)</w:t>
      </w:r>
      <w:r>
        <w:rPr>
          <w:lang w:val="de-DE"/>
        </w:rPr>
        <w:t>.</w:t>
      </w:r>
      <w:r w:rsidR="00283332">
        <w:rPr>
          <w:lang w:val="de-DE"/>
        </w:rPr>
        <w:t xml:space="preserve"> Die Abmeldung wird vom Sekretariat per E-Mail bestätigt.</w:t>
      </w:r>
    </w:p>
    <w:p w14:paraId="4C85F52C" w14:textId="10D87F87" w:rsidR="00DD3C5E" w:rsidRPr="000A2E9E" w:rsidRDefault="00DD3C5E" w:rsidP="00DD3C5E">
      <w:pPr>
        <w:rPr>
          <w:lang w:val="de-DE"/>
        </w:rPr>
      </w:pPr>
      <w:r w:rsidRPr="000A2E9E">
        <w:rPr>
          <w:lang w:val="de-DE"/>
        </w:rPr>
        <w:t>Kosten bei Abmeldung</w:t>
      </w:r>
      <w:r w:rsidR="00E73856">
        <w:rPr>
          <w:lang w:val="de-DE"/>
        </w:rPr>
        <w:t xml:space="preserve"> (Eingang schriftliche Abmeldung)</w:t>
      </w:r>
      <w:r w:rsidR="0043251E">
        <w:rPr>
          <w:lang w:val="de-DE"/>
        </w:rPr>
        <w:t xml:space="preserve"> bei Kursen der Pfadi Kanton Bern</w:t>
      </w:r>
      <w:r w:rsidRPr="000A2E9E">
        <w:rPr>
          <w:lang w:val="de-DE"/>
        </w:rPr>
        <w:t>:</w:t>
      </w:r>
    </w:p>
    <w:p w14:paraId="4A1B70F3" w14:textId="275AE8CE" w:rsidR="00DD3C5E" w:rsidRPr="000A2E9E" w:rsidRDefault="00DD3C5E" w:rsidP="00DD3C5E">
      <w:pPr>
        <w:pStyle w:val="Listenabsatz"/>
        <w:numPr>
          <w:ilvl w:val="0"/>
          <w:numId w:val="3"/>
        </w:numPr>
        <w:rPr>
          <w:lang w:val="de-DE"/>
        </w:rPr>
      </w:pPr>
      <w:r w:rsidRPr="000A2E9E">
        <w:rPr>
          <w:lang w:val="de-DE"/>
        </w:rPr>
        <w:t xml:space="preserve">Bis </w:t>
      </w:r>
      <w:r w:rsidR="0043251E">
        <w:rPr>
          <w:lang w:val="de-DE"/>
        </w:rPr>
        <w:t xml:space="preserve">zum Datum des auf der </w:t>
      </w:r>
      <w:proofErr w:type="spellStart"/>
      <w:r w:rsidR="0043251E">
        <w:rPr>
          <w:lang w:val="de-DE"/>
        </w:rPr>
        <w:t>Midata</w:t>
      </w:r>
      <w:proofErr w:type="spellEnd"/>
      <w:r w:rsidR="0043251E">
        <w:rPr>
          <w:lang w:val="de-DE"/>
        </w:rPr>
        <w:t xml:space="preserve"> angegebenen Anmeldeschlusses</w:t>
      </w:r>
      <w:r w:rsidRPr="000A2E9E">
        <w:rPr>
          <w:lang w:val="de-DE"/>
        </w:rPr>
        <w:t>: 100% Rückerstattung</w:t>
      </w:r>
      <w:r w:rsidR="0043251E">
        <w:rPr>
          <w:lang w:val="de-DE"/>
        </w:rPr>
        <w:t xml:space="preserve">. </w:t>
      </w:r>
    </w:p>
    <w:p w14:paraId="19C8FD8F" w14:textId="7CE35F04" w:rsidR="00DD3C5E" w:rsidRPr="000A2E9E" w:rsidRDefault="00DD3C5E" w:rsidP="00DD3C5E">
      <w:pPr>
        <w:pStyle w:val="Listenabsatz"/>
        <w:numPr>
          <w:ilvl w:val="0"/>
          <w:numId w:val="3"/>
        </w:numPr>
        <w:rPr>
          <w:lang w:val="de-DE"/>
        </w:rPr>
      </w:pPr>
      <w:r w:rsidRPr="000A2E9E">
        <w:rPr>
          <w:lang w:val="de-DE"/>
        </w:rPr>
        <w:t xml:space="preserve">Bis </w:t>
      </w:r>
      <w:r w:rsidR="0043251E">
        <w:rPr>
          <w:lang w:val="de-DE"/>
        </w:rPr>
        <w:t>4</w:t>
      </w:r>
      <w:r w:rsidRPr="000A2E9E">
        <w:rPr>
          <w:lang w:val="de-DE"/>
        </w:rPr>
        <w:t xml:space="preserve"> Wochen vor Kurs</w:t>
      </w:r>
      <w:r w:rsidR="0043251E">
        <w:rPr>
          <w:lang w:val="de-DE"/>
        </w:rPr>
        <w:t xml:space="preserve"> unter dringenden Umständen (Arztzeugnis, Bestätigung des Arbeitsgeber, Todesfälle in der näheren </w:t>
      </w:r>
      <w:proofErr w:type="spellStart"/>
      <w:r w:rsidR="0043251E">
        <w:rPr>
          <w:lang w:val="de-DE"/>
        </w:rPr>
        <w:t>Verwandschaft</w:t>
      </w:r>
      <w:proofErr w:type="spellEnd"/>
      <w:r w:rsidR="0043251E">
        <w:rPr>
          <w:lang w:val="de-DE"/>
        </w:rPr>
        <w:t xml:space="preserve"> etc.)</w:t>
      </w:r>
      <w:r w:rsidRPr="000A2E9E">
        <w:rPr>
          <w:lang w:val="de-DE"/>
        </w:rPr>
        <w:t>: 50% Rückerstattung</w:t>
      </w:r>
    </w:p>
    <w:p w14:paraId="0D7AB638" w14:textId="6F8855B8" w:rsidR="000A1F63" w:rsidRPr="005D11C4" w:rsidRDefault="00DD3C5E" w:rsidP="005D11C4">
      <w:pPr>
        <w:rPr>
          <w:lang w:val="de-DE"/>
        </w:rPr>
      </w:pPr>
      <w:r w:rsidRPr="000A2E9E">
        <w:rPr>
          <w:lang w:val="de-DE"/>
        </w:rPr>
        <w:t>Die PKB behält sich das Recht vor</w:t>
      </w:r>
      <w:r w:rsidR="004A70B4">
        <w:rPr>
          <w:lang w:val="de-DE"/>
        </w:rPr>
        <w:t>,</w:t>
      </w:r>
      <w:r w:rsidRPr="000A2E9E">
        <w:rPr>
          <w:lang w:val="de-DE"/>
        </w:rPr>
        <w:t xml:space="preserve"> noch nicht bezahlte Kursbeiträge dementsprechend in Rechnung zu stellen.</w:t>
      </w:r>
    </w:p>
    <w:p w14:paraId="6FE07CA6" w14:textId="04CB7CAD" w:rsidR="00DD3C5E" w:rsidRDefault="007517F6" w:rsidP="007517F6">
      <w:pPr>
        <w:pStyle w:val="berschrift2"/>
      </w:pPr>
      <w:r>
        <w:t>Gesuche</w:t>
      </w:r>
    </w:p>
    <w:p w14:paraId="121AE9BD" w14:textId="77777777" w:rsidR="007517F6" w:rsidRDefault="007517F6" w:rsidP="00DD3C5E">
      <w:pPr>
        <w:rPr>
          <w:lang w:val="de-DE"/>
        </w:rPr>
      </w:pPr>
      <w:r>
        <w:rPr>
          <w:lang w:val="de-DE"/>
        </w:rPr>
        <w:t>Erfüllt ein Teilnehmender die Bedingungen für einen Kurs nicht, kann er unter Umständen auf Gesuch hin doch zugelassen werden. Prinzipiell gelten folgende Grundsätze:</w:t>
      </w:r>
    </w:p>
    <w:p w14:paraId="2D85ADD6" w14:textId="58896794" w:rsidR="007517F6" w:rsidRPr="007517F6" w:rsidRDefault="007C20D8" w:rsidP="007517F6">
      <w:pPr>
        <w:pStyle w:val="Listenabsatz"/>
        <w:numPr>
          <w:ilvl w:val="0"/>
          <w:numId w:val="4"/>
        </w:numPr>
        <w:rPr>
          <w:lang w:val="de-DE"/>
        </w:rPr>
      </w:pPr>
      <w:r>
        <w:rPr>
          <w:lang w:val="de-DE"/>
        </w:rPr>
        <w:t>D</w:t>
      </w:r>
      <w:r w:rsidR="007517F6" w:rsidRPr="007517F6">
        <w:rPr>
          <w:lang w:val="de-DE"/>
        </w:rPr>
        <w:t xml:space="preserve">ie Ausnahmen </w:t>
      </w:r>
      <w:r>
        <w:rPr>
          <w:lang w:val="de-DE"/>
        </w:rPr>
        <w:t xml:space="preserve">müssen sich </w:t>
      </w:r>
      <w:r w:rsidR="007517F6" w:rsidRPr="007517F6">
        <w:rPr>
          <w:lang w:val="de-DE"/>
        </w:rPr>
        <w:t>auf begründ</w:t>
      </w:r>
      <w:r>
        <w:rPr>
          <w:lang w:val="de-DE"/>
        </w:rPr>
        <w:t>ete Einzelfälle beziehen.</w:t>
      </w:r>
    </w:p>
    <w:p w14:paraId="7C6AAABA" w14:textId="3DFC1941" w:rsidR="007517F6" w:rsidRPr="007517F6" w:rsidRDefault="007C20D8" w:rsidP="007517F6">
      <w:pPr>
        <w:pStyle w:val="Listenabsatz"/>
        <w:numPr>
          <w:ilvl w:val="0"/>
          <w:numId w:val="4"/>
        </w:numPr>
        <w:rPr>
          <w:lang w:val="de-DE"/>
        </w:rPr>
      </w:pPr>
      <w:r>
        <w:rPr>
          <w:lang w:val="de-DE"/>
        </w:rPr>
        <w:t>D</w:t>
      </w:r>
      <w:r w:rsidR="007517F6" w:rsidRPr="007517F6">
        <w:rPr>
          <w:lang w:val="de-DE"/>
        </w:rPr>
        <w:t xml:space="preserve">ie TN </w:t>
      </w:r>
      <w:r>
        <w:rPr>
          <w:lang w:val="de-DE"/>
        </w:rPr>
        <w:t xml:space="preserve">müssen sich </w:t>
      </w:r>
      <w:r w:rsidR="007517F6" w:rsidRPr="007517F6">
        <w:rPr>
          <w:lang w:val="de-DE"/>
        </w:rPr>
        <w:t>die erforderlichen Kenntnisse ande</w:t>
      </w:r>
      <w:r>
        <w:rPr>
          <w:lang w:val="de-DE"/>
        </w:rPr>
        <w:t>rweitig angeeignet haben.</w:t>
      </w:r>
    </w:p>
    <w:p w14:paraId="2324A66C" w14:textId="0B61B526" w:rsidR="007517F6" w:rsidRPr="007517F6" w:rsidRDefault="007517F6" w:rsidP="007517F6">
      <w:pPr>
        <w:pStyle w:val="Listenabsatz"/>
        <w:numPr>
          <w:ilvl w:val="0"/>
          <w:numId w:val="4"/>
        </w:numPr>
        <w:rPr>
          <w:lang w:val="de-DE"/>
        </w:rPr>
      </w:pPr>
      <w:r w:rsidRPr="007517F6">
        <w:rPr>
          <w:lang w:val="de-DE"/>
        </w:rPr>
        <w:t xml:space="preserve">Ausnahmen bezüglich J+S-Bedingungen </w:t>
      </w:r>
      <w:r w:rsidR="007C20D8">
        <w:rPr>
          <w:lang w:val="de-DE"/>
        </w:rPr>
        <w:t>müssen von J+S bewilligt werden.</w:t>
      </w:r>
    </w:p>
    <w:p w14:paraId="501132A8" w14:textId="70009162" w:rsidR="007517F6" w:rsidRDefault="007C20D8" w:rsidP="007517F6">
      <w:pPr>
        <w:pStyle w:val="Listenabsatz"/>
        <w:numPr>
          <w:ilvl w:val="0"/>
          <w:numId w:val="4"/>
        </w:numPr>
        <w:rPr>
          <w:lang w:val="de-DE"/>
        </w:rPr>
      </w:pPr>
      <w:r>
        <w:rPr>
          <w:lang w:val="de-DE"/>
        </w:rPr>
        <w:t>B</w:t>
      </w:r>
      <w:r w:rsidR="007517F6" w:rsidRPr="007517F6">
        <w:rPr>
          <w:lang w:val="de-DE"/>
        </w:rPr>
        <w:t>eim Mindestalt</w:t>
      </w:r>
      <w:r w:rsidR="004A70B4">
        <w:rPr>
          <w:lang w:val="de-DE"/>
        </w:rPr>
        <w:t>er</w:t>
      </w:r>
      <w:r>
        <w:rPr>
          <w:lang w:val="de-DE"/>
        </w:rPr>
        <w:t xml:space="preserve"> sind keine Ausnahmen möglich.</w:t>
      </w:r>
    </w:p>
    <w:p w14:paraId="3ED1446D" w14:textId="77777777" w:rsidR="00295154" w:rsidRPr="00295154" w:rsidRDefault="00295154" w:rsidP="00295154">
      <w:pPr>
        <w:rPr>
          <w:lang w:val="de-DE"/>
        </w:rPr>
      </w:pPr>
    </w:p>
    <w:p w14:paraId="7D3AEAED" w14:textId="77777777" w:rsidR="00BB31A5" w:rsidRDefault="00C618E5" w:rsidP="00BB31A5">
      <w:pPr>
        <w:rPr>
          <w:lang w:val="de-DE"/>
        </w:rPr>
      </w:pPr>
      <w:r>
        <w:rPr>
          <w:lang w:val="de-DE"/>
        </w:rPr>
        <w:t xml:space="preserve">Gesuche sind jeweils zusammen mit der Papieranmeldung </w:t>
      </w:r>
      <w:r w:rsidR="00BB31A5">
        <w:rPr>
          <w:lang w:val="de-DE"/>
        </w:rPr>
        <w:t xml:space="preserve">an das Sekretariat der Pfadi Bern </w:t>
      </w:r>
      <w:r>
        <w:rPr>
          <w:lang w:val="de-DE"/>
        </w:rPr>
        <w:t xml:space="preserve">einzureichen. </w:t>
      </w:r>
      <w:r w:rsidR="00BB31A5" w:rsidRPr="007517F6">
        <w:rPr>
          <w:lang w:val="de-DE"/>
        </w:rPr>
        <w:t>Die Pfadi Kanton Bern entscheidet übe</w:t>
      </w:r>
      <w:r w:rsidR="00BB31A5">
        <w:rPr>
          <w:lang w:val="de-DE"/>
        </w:rPr>
        <w:t>r das Gesuch und informiert den Teilnehmenden</w:t>
      </w:r>
      <w:r w:rsidR="00BB31A5" w:rsidRPr="007517F6">
        <w:rPr>
          <w:lang w:val="de-DE"/>
        </w:rPr>
        <w:t xml:space="preserve"> und den AL.</w:t>
      </w:r>
    </w:p>
    <w:p w14:paraId="5853846D" w14:textId="1A9C1D9F" w:rsidR="00295154" w:rsidRPr="00295154" w:rsidRDefault="00295154" w:rsidP="00295154">
      <w:pPr>
        <w:rPr>
          <w:lang w:val="de-DE"/>
        </w:rPr>
      </w:pPr>
      <w:r>
        <w:rPr>
          <w:lang w:val="de-DE"/>
        </w:rPr>
        <w:t xml:space="preserve">Für folgende Fälle werden Gesuche </w:t>
      </w:r>
      <w:proofErr w:type="spellStart"/>
      <w:r>
        <w:rPr>
          <w:lang w:val="de-DE"/>
        </w:rPr>
        <w:t>gemäss</w:t>
      </w:r>
      <w:proofErr w:type="spellEnd"/>
      <w:r>
        <w:rPr>
          <w:lang w:val="de-DE"/>
        </w:rPr>
        <w:t xml:space="preserve"> untenstehenden Punkten beur</w:t>
      </w:r>
      <w:r w:rsidR="007C20D8">
        <w:rPr>
          <w:lang w:val="de-DE"/>
        </w:rPr>
        <w:t>teilt:</w:t>
      </w:r>
    </w:p>
    <w:p w14:paraId="170C2D08" w14:textId="77777777" w:rsidR="007517F6" w:rsidRPr="007517F6" w:rsidRDefault="007517F6" w:rsidP="007517F6">
      <w:pPr>
        <w:pStyle w:val="berschrift3"/>
        <w:rPr>
          <w:lang w:val="de-DE"/>
        </w:rPr>
      </w:pPr>
      <w:r w:rsidRPr="007517F6">
        <w:rPr>
          <w:lang w:val="de-DE"/>
        </w:rPr>
        <w:t xml:space="preserve">Zulassung zum Basiskurs ohne </w:t>
      </w:r>
      <w:proofErr w:type="spellStart"/>
      <w:r w:rsidRPr="007517F6">
        <w:rPr>
          <w:lang w:val="de-DE"/>
        </w:rPr>
        <w:t>Futurakurs</w:t>
      </w:r>
      <w:proofErr w:type="spellEnd"/>
    </w:p>
    <w:p w14:paraId="492840CE" w14:textId="77777777" w:rsidR="007517F6" w:rsidRPr="007517F6" w:rsidRDefault="007517F6" w:rsidP="007517F6">
      <w:pPr>
        <w:rPr>
          <w:lang w:val="de-DE"/>
        </w:rPr>
      </w:pPr>
      <w:r>
        <w:rPr>
          <w:lang w:val="de-DE"/>
        </w:rPr>
        <w:t>Im Kanton Bern gelten folgende Bedingungen:</w:t>
      </w:r>
    </w:p>
    <w:p w14:paraId="284B01D1" w14:textId="099ABA9D" w:rsidR="007517F6" w:rsidRPr="007517F6" w:rsidRDefault="007517F6" w:rsidP="007517F6">
      <w:pPr>
        <w:pStyle w:val="Listenabsatz"/>
        <w:numPr>
          <w:ilvl w:val="0"/>
          <w:numId w:val="5"/>
        </w:numPr>
        <w:rPr>
          <w:lang w:val="de-DE"/>
        </w:rPr>
      </w:pPr>
      <w:r w:rsidRPr="007517F6">
        <w:rPr>
          <w:lang w:val="de-DE"/>
        </w:rPr>
        <w:t>Im entsprechenden Jahr mind. Erreichen des 1</w:t>
      </w:r>
      <w:r w:rsidR="000A1F63">
        <w:rPr>
          <w:lang w:val="de-DE"/>
        </w:rPr>
        <w:t>9</w:t>
      </w:r>
      <w:r w:rsidRPr="007517F6">
        <w:rPr>
          <w:lang w:val="de-DE"/>
        </w:rPr>
        <w:t>. Lebensjahres</w:t>
      </w:r>
    </w:p>
    <w:p w14:paraId="609186BD" w14:textId="77777777" w:rsidR="007517F6" w:rsidRPr="007517F6" w:rsidRDefault="007517F6" w:rsidP="007517F6">
      <w:pPr>
        <w:pStyle w:val="Listenabsatz"/>
        <w:numPr>
          <w:ilvl w:val="0"/>
          <w:numId w:val="5"/>
        </w:numPr>
        <w:rPr>
          <w:lang w:val="de-DE"/>
        </w:rPr>
      </w:pPr>
      <w:r w:rsidRPr="007517F6">
        <w:rPr>
          <w:lang w:val="de-DE"/>
        </w:rPr>
        <w:t>Schon Erfahrungen im Leiten gesammelt</w:t>
      </w:r>
    </w:p>
    <w:p w14:paraId="49EAFC5E" w14:textId="560A976C" w:rsidR="007517F6" w:rsidRPr="007517F6" w:rsidRDefault="007517F6" w:rsidP="007517F6">
      <w:pPr>
        <w:pStyle w:val="Listenabsatz"/>
        <w:numPr>
          <w:ilvl w:val="0"/>
          <w:numId w:val="5"/>
        </w:numPr>
        <w:rPr>
          <w:lang w:val="de-DE"/>
        </w:rPr>
      </w:pPr>
      <w:r w:rsidRPr="007517F6">
        <w:rPr>
          <w:lang w:val="de-DE"/>
        </w:rPr>
        <w:t xml:space="preserve">Bestandene </w:t>
      </w:r>
      <w:r w:rsidR="0027142E">
        <w:rPr>
          <w:lang w:val="de-DE"/>
        </w:rPr>
        <w:t>Zulassungsprüfung</w:t>
      </w:r>
      <w:r w:rsidRPr="007517F6">
        <w:rPr>
          <w:lang w:val="de-DE"/>
        </w:rPr>
        <w:t xml:space="preserve"> vor Beginn des Basiskurses</w:t>
      </w:r>
    </w:p>
    <w:p w14:paraId="56E077B7" w14:textId="77777777" w:rsidR="00295154" w:rsidRDefault="00295154" w:rsidP="00295154">
      <w:pPr>
        <w:rPr>
          <w:lang w:val="de-DE"/>
        </w:rPr>
      </w:pPr>
    </w:p>
    <w:p w14:paraId="7C5D91F3" w14:textId="77777777" w:rsidR="00295154" w:rsidRPr="00295154" w:rsidRDefault="00295154" w:rsidP="00295154">
      <w:pPr>
        <w:rPr>
          <w:lang w:val="de-DE"/>
        </w:rPr>
      </w:pPr>
      <w:r w:rsidRPr="00295154">
        <w:rPr>
          <w:lang w:val="de-DE"/>
        </w:rPr>
        <w:t>Wir erwarten vom Teilnehmende</w:t>
      </w:r>
      <w:r w:rsidR="00BB31A5">
        <w:rPr>
          <w:lang w:val="de-DE"/>
        </w:rPr>
        <w:t>n</w:t>
      </w:r>
      <w:r w:rsidRPr="00295154">
        <w:rPr>
          <w:lang w:val="de-DE"/>
        </w:rPr>
        <w:t xml:space="preserve"> ein Gesuch mit folgendem Inhalt:</w:t>
      </w:r>
    </w:p>
    <w:p w14:paraId="2CB51BC1" w14:textId="6EBBA5B9" w:rsidR="007517F6" w:rsidRPr="007517F6" w:rsidRDefault="005E3C2F" w:rsidP="007517F6">
      <w:pPr>
        <w:pStyle w:val="Listenabsatz"/>
        <w:numPr>
          <w:ilvl w:val="0"/>
          <w:numId w:val="6"/>
        </w:numPr>
        <w:rPr>
          <w:lang w:val="de-DE"/>
        </w:rPr>
      </w:pPr>
      <w:r>
        <w:rPr>
          <w:lang w:val="de-DE"/>
        </w:rPr>
        <w:t>Warum willst du J+</w:t>
      </w:r>
      <w:r w:rsidR="007517F6" w:rsidRPr="007517F6">
        <w:rPr>
          <w:lang w:val="de-DE"/>
        </w:rPr>
        <w:t>S-Leiter/in werden?</w:t>
      </w:r>
    </w:p>
    <w:p w14:paraId="3AF673FC" w14:textId="77777777" w:rsidR="007517F6" w:rsidRPr="007517F6" w:rsidRDefault="007517F6" w:rsidP="007517F6">
      <w:pPr>
        <w:pStyle w:val="Listenabsatz"/>
        <w:numPr>
          <w:ilvl w:val="0"/>
          <w:numId w:val="6"/>
        </w:numPr>
        <w:rPr>
          <w:lang w:val="de-DE"/>
        </w:rPr>
      </w:pPr>
      <w:r w:rsidRPr="007517F6">
        <w:rPr>
          <w:lang w:val="de-DE"/>
        </w:rPr>
        <w:t>In welchen Leitertätigkeiten siehst du dich in Zukunft?</w:t>
      </w:r>
    </w:p>
    <w:p w14:paraId="1BCC5F38" w14:textId="6F5FF947" w:rsidR="007517F6" w:rsidRDefault="007517F6" w:rsidP="007517F6">
      <w:pPr>
        <w:pStyle w:val="Listenabsatz"/>
        <w:numPr>
          <w:ilvl w:val="0"/>
          <w:numId w:val="6"/>
        </w:numPr>
        <w:rPr>
          <w:lang w:val="de-DE"/>
        </w:rPr>
      </w:pPr>
      <w:r w:rsidRPr="007517F6">
        <w:rPr>
          <w:lang w:val="de-DE"/>
        </w:rPr>
        <w:t>Worauf legst</w:t>
      </w:r>
      <w:r w:rsidR="0027142E">
        <w:rPr>
          <w:lang w:val="de-DE"/>
        </w:rPr>
        <w:t xml:space="preserve"> du</w:t>
      </w:r>
      <w:r w:rsidRPr="007517F6">
        <w:rPr>
          <w:lang w:val="de-DE"/>
        </w:rPr>
        <w:t xml:space="preserve"> bei deiner Planung einer Samstagnachmittagsaktivität besonderen Wert?</w:t>
      </w:r>
    </w:p>
    <w:p w14:paraId="0A6DA490" w14:textId="47446D12" w:rsidR="007517F6" w:rsidRPr="007517F6" w:rsidRDefault="0027142E" w:rsidP="007517F6">
      <w:pPr>
        <w:pStyle w:val="Listenabsatz"/>
        <w:numPr>
          <w:ilvl w:val="0"/>
          <w:numId w:val="6"/>
        </w:numPr>
        <w:rPr>
          <w:lang w:val="de-DE"/>
        </w:rPr>
      </w:pPr>
      <w:r>
        <w:rPr>
          <w:lang w:val="de-DE"/>
        </w:rPr>
        <w:t>Was verstehst du unter Kopf-Hand-</w:t>
      </w:r>
      <w:r w:rsidR="007517F6" w:rsidRPr="007517F6">
        <w:rPr>
          <w:lang w:val="de-DE"/>
        </w:rPr>
        <w:t>Herz?</w:t>
      </w:r>
    </w:p>
    <w:p w14:paraId="2B4EEB26" w14:textId="77777777" w:rsidR="00295154" w:rsidRDefault="00295154" w:rsidP="00295154">
      <w:pPr>
        <w:rPr>
          <w:lang w:val="de-DE"/>
        </w:rPr>
      </w:pPr>
    </w:p>
    <w:p w14:paraId="0D9FEB8C" w14:textId="77777777" w:rsidR="007517F6" w:rsidRPr="00295154" w:rsidRDefault="007517F6" w:rsidP="00295154">
      <w:pPr>
        <w:rPr>
          <w:lang w:val="de-DE"/>
        </w:rPr>
      </w:pPr>
      <w:r w:rsidRPr="00295154">
        <w:rPr>
          <w:lang w:val="de-DE"/>
        </w:rPr>
        <w:t>Vom AL wird ein Empfehlungsschreiben mit folgendem Inhalt erwartet:</w:t>
      </w:r>
    </w:p>
    <w:p w14:paraId="4B1C0C10" w14:textId="77777777" w:rsidR="007517F6" w:rsidRPr="007517F6" w:rsidRDefault="007517F6" w:rsidP="007517F6">
      <w:pPr>
        <w:pStyle w:val="Listenabsatz"/>
        <w:numPr>
          <w:ilvl w:val="0"/>
          <w:numId w:val="7"/>
        </w:numPr>
        <w:rPr>
          <w:lang w:val="de-DE"/>
        </w:rPr>
      </w:pPr>
      <w:r w:rsidRPr="007517F6">
        <w:rPr>
          <w:lang w:val="de-DE"/>
        </w:rPr>
        <w:t xml:space="preserve">Wieso soll der/die Teilnehmende den Basiskurs ohne </w:t>
      </w:r>
      <w:proofErr w:type="spellStart"/>
      <w:r w:rsidRPr="007517F6">
        <w:rPr>
          <w:lang w:val="de-DE"/>
        </w:rPr>
        <w:t>Futurakurs</w:t>
      </w:r>
      <w:proofErr w:type="spellEnd"/>
      <w:r w:rsidRPr="007517F6">
        <w:rPr>
          <w:lang w:val="de-DE"/>
        </w:rPr>
        <w:t xml:space="preserve"> besuchen?</w:t>
      </w:r>
    </w:p>
    <w:p w14:paraId="0E07901E" w14:textId="77777777" w:rsidR="007517F6" w:rsidRPr="007517F6" w:rsidRDefault="007517F6" w:rsidP="007517F6">
      <w:pPr>
        <w:pStyle w:val="Listenabsatz"/>
        <w:numPr>
          <w:ilvl w:val="0"/>
          <w:numId w:val="7"/>
        </w:numPr>
        <w:rPr>
          <w:lang w:val="de-DE"/>
        </w:rPr>
      </w:pPr>
      <w:r w:rsidRPr="007517F6">
        <w:rPr>
          <w:lang w:val="de-DE"/>
        </w:rPr>
        <w:t>Wie lange leitet der/die Teilnehmende schon in der Pfadi?</w:t>
      </w:r>
    </w:p>
    <w:p w14:paraId="53307B41" w14:textId="30B1FD1C" w:rsidR="007517F6" w:rsidRPr="00860050" w:rsidRDefault="007517F6" w:rsidP="00295154">
      <w:pPr>
        <w:rPr>
          <w:lang w:val="de-DE"/>
        </w:rPr>
      </w:pPr>
      <w:r w:rsidRPr="00295154">
        <w:rPr>
          <w:lang w:val="de-DE"/>
        </w:rPr>
        <w:t xml:space="preserve">Weiter wird besonderen Wert auf die </w:t>
      </w:r>
      <w:r w:rsidR="007C20D8">
        <w:rPr>
          <w:lang w:val="de-DE"/>
        </w:rPr>
        <w:t xml:space="preserve">Bemerkungen bei der Empfehlung in der </w:t>
      </w:r>
      <w:proofErr w:type="spellStart"/>
      <w:r w:rsidR="007C20D8">
        <w:rPr>
          <w:lang w:val="de-DE"/>
        </w:rPr>
        <w:t>MiData</w:t>
      </w:r>
      <w:proofErr w:type="spellEnd"/>
      <w:r w:rsidR="007C20D8">
        <w:rPr>
          <w:lang w:val="de-DE"/>
        </w:rPr>
        <w:t xml:space="preserve"> gelegt (siehe „Anmeldeverfahren Ausbildungskurse“ -&gt; „Kurse der PKB“).</w:t>
      </w:r>
    </w:p>
    <w:p w14:paraId="05F55AD6" w14:textId="77777777" w:rsidR="00295154" w:rsidRPr="00860050" w:rsidRDefault="00295154" w:rsidP="007517F6">
      <w:pPr>
        <w:pStyle w:val="berschrift3"/>
        <w:rPr>
          <w:lang w:val="de-DE"/>
        </w:rPr>
      </w:pPr>
      <w:r w:rsidRPr="00860050">
        <w:rPr>
          <w:lang w:val="de-DE"/>
        </w:rPr>
        <w:t>Zulassung zum Aufbaukurs ohne Empfehlung im Basiskurs</w:t>
      </w:r>
    </w:p>
    <w:p w14:paraId="388C70D8" w14:textId="71339BB7" w:rsidR="00532625" w:rsidRPr="00532625" w:rsidRDefault="00295154" w:rsidP="000A1F63">
      <w:pPr>
        <w:rPr>
          <w:lang w:val="de-DE"/>
        </w:rPr>
      </w:pPr>
      <w:r w:rsidRPr="00860050">
        <w:rPr>
          <w:lang w:val="de-DE"/>
        </w:rPr>
        <w:t>Hat der Teilnehmende im Basiskurs die Empfehlung für den Aufba</w:t>
      </w:r>
      <w:r w:rsidR="00942796">
        <w:rPr>
          <w:lang w:val="de-DE"/>
        </w:rPr>
        <w:t>ukurs nicht erhalten</w:t>
      </w:r>
      <w:r w:rsidR="000A1F63">
        <w:rPr>
          <w:lang w:val="de-DE"/>
        </w:rPr>
        <w:t xml:space="preserve">, kann er trotzdem im </w:t>
      </w:r>
      <w:r w:rsidR="00847161">
        <w:rPr>
          <w:lang w:val="de-DE"/>
        </w:rPr>
        <w:t>darauffolgenden</w:t>
      </w:r>
      <w:r w:rsidR="000A1F63">
        <w:rPr>
          <w:lang w:val="de-DE"/>
        </w:rPr>
        <w:t xml:space="preserve"> Jahr einen weiteren Kurs besuchen. Die Pfadi Kanton Bern bittet die Abteilungsleitenden jedoch die Empfehlungen der Kursleitenden genau zu beachten und sich zu überlegen, ob der Teilnehmende die </w:t>
      </w:r>
      <w:r w:rsidR="00847161">
        <w:rPr>
          <w:lang w:val="de-DE"/>
        </w:rPr>
        <w:t xml:space="preserve">im Qualifikationsschreiben gewünschten Verbesserungen alle umsetzen konnte. </w:t>
      </w:r>
    </w:p>
    <w:p w14:paraId="1CD1B825" w14:textId="77777777" w:rsidR="009F3A59" w:rsidRDefault="009F3A59" w:rsidP="009F3A59">
      <w:pPr>
        <w:pStyle w:val="berschrift3"/>
        <w:rPr>
          <w:lang w:val="de-DE"/>
        </w:rPr>
      </w:pPr>
      <w:proofErr w:type="spellStart"/>
      <w:r>
        <w:rPr>
          <w:lang w:val="de-DE"/>
        </w:rPr>
        <w:lastRenderedPageBreak/>
        <w:t>Coachkurs</w:t>
      </w:r>
      <w:proofErr w:type="spellEnd"/>
      <w:r>
        <w:rPr>
          <w:lang w:val="de-DE"/>
        </w:rPr>
        <w:t xml:space="preserve"> ohne Panoramakurs</w:t>
      </w:r>
    </w:p>
    <w:p w14:paraId="34921E56" w14:textId="517231DB" w:rsidR="009F3A59" w:rsidRPr="009F3A59" w:rsidRDefault="009F3A59" w:rsidP="009F3A59">
      <w:pPr>
        <w:rPr>
          <w:lang w:val="de-DE"/>
        </w:rPr>
      </w:pPr>
      <w:r>
        <w:rPr>
          <w:lang w:val="de-DE"/>
        </w:rPr>
        <w:t xml:space="preserve">Es gibt von der PBS ein spezielles Formular, welches bei den </w:t>
      </w:r>
      <w:hyperlink r:id="rId19" w:history="1">
        <w:r w:rsidRPr="0028442C">
          <w:rPr>
            <w:rStyle w:val="Hyperlink"/>
            <w:lang w:val="de-DE"/>
          </w:rPr>
          <w:t>Ausbildungsverantwortlichen</w:t>
        </w:r>
      </w:hyperlink>
      <w:r w:rsidR="0028442C">
        <w:rPr>
          <w:rStyle w:val="Funotenzeichen"/>
          <w:lang w:val="de-DE"/>
        </w:rPr>
        <w:footnoteReference w:id="8"/>
      </w:r>
      <w:r>
        <w:rPr>
          <w:lang w:val="de-DE"/>
        </w:rPr>
        <w:t xml:space="preserve"> bezogen werden kann. Dieses ist mit der Papieranmeldung oder nachträglich einzureichen.</w:t>
      </w:r>
    </w:p>
    <w:p w14:paraId="17C90437" w14:textId="6B1C2F05" w:rsidR="007517F6" w:rsidRPr="00860050" w:rsidRDefault="00BF6D45" w:rsidP="007517F6">
      <w:pPr>
        <w:pStyle w:val="berschrift3"/>
        <w:rPr>
          <w:lang w:val="de-DE"/>
        </w:rPr>
      </w:pPr>
      <w:r>
        <w:rPr>
          <w:lang w:val="de-DE"/>
        </w:rPr>
        <w:t>N</w:t>
      </w:r>
      <w:r w:rsidR="007517F6" w:rsidRPr="00860050">
        <w:rPr>
          <w:lang w:val="de-DE"/>
        </w:rPr>
        <w:t>ichtbestandene Ausbildungskurse</w:t>
      </w:r>
    </w:p>
    <w:p w14:paraId="15B37305" w14:textId="7DC80594" w:rsidR="007517F6" w:rsidRDefault="009F3A59" w:rsidP="007517F6">
      <w:pPr>
        <w:rPr>
          <w:lang w:val="de-DE"/>
        </w:rPr>
      </w:pPr>
      <w:r>
        <w:rPr>
          <w:lang w:val="de-DE"/>
        </w:rPr>
        <w:t>Im Kanton Bern können Kurse sofort und ohne Gesuch wiederholt werden.</w:t>
      </w:r>
      <w:r w:rsidR="005D11C4">
        <w:rPr>
          <w:lang w:val="de-DE"/>
        </w:rPr>
        <w:t xml:space="preserve"> Es gibt jedoch keine </w:t>
      </w:r>
      <w:proofErr w:type="spellStart"/>
      <w:r w:rsidR="005D11C4">
        <w:rPr>
          <w:lang w:val="de-DE"/>
        </w:rPr>
        <w:t>Rekursstelle</w:t>
      </w:r>
      <w:proofErr w:type="spellEnd"/>
      <w:r w:rsidR="005D11C4">
        <w:rPr>
          <w:lang w:val="de-DE"/>
        </w:rPr>
        <w:t xml:space="preserve"> und damit kein </w:t>
      </w:r>
      <w:proofErr w:type="spellStart"/>
      <w:r w:rsidR="005D11C4">
        <w:rPr>
          <w:lang w:val="de-DE"/>
        </w:rPr>
        <w:t>Rekursrecht</w:t>
      </w:r>
      <w:proofErr w:type="spellEnd"/>
      <w:r w:rsidR="005D11C4">
        <w:rPr>
          <w:lang w:val="de-DE"/>
        </w:rPr>
        <w:t xml:space="preserve"> auf einen Kursentscheid eines Ausbildungsteams. </w:t>
      </w:r>
    </w:p>
    <w:p w14:paraId="205053C5" w14:textId="77777777" w:rsidR="00295154" w:rsidRDefault="00295154" w:rsidP="00295154">
      <w:pPr>
        <w:pStyle w:val="berschrift2"/>
      </w:pPr>
      <w:r>
        <w:t>Ansätze Rückerstattung für Kaderkurse für Kursleiter der PKB</w:t>
      </w:r>
    </w:p>
    <w:p w14:paraId="2622E8DB" w14:textId="07E2F59C" w:rsidR="00295154" w:rsidRDefault="00295154" w:rsidP="00295154">
      <w:pPr>
        <w:rPr>
          <w:lang w:val="de-DE"/>
        </w:rPr>
      </w:pPr>
      <w:r>
        <w:rPr>
          <w:lang w:val="de-DE"/>
        </w:rPr>
        <w:t xml:space="preserve">Für </w:t>
      </w:r>
      <w:r w:rsidR="00151E75">
        <w:rPr>
          <w:lang w:val="de-DE"/>
        </w:rPr>
        <w:t xml:space="preserve">den Panoramakurs und den </w:t>
      </w:r>
      <w:proofErr w:type="spellStart"/>
      <w:r w:rsidR="00151E75">
        <w:rPr>
          <w:lang w:val="de-DE"/>
        </w:rPr>
        <w:t>Spektrumskurs</w:t>
      </w:r>
      <w:proofErr w:type="spellEnd"/>
      <w:r>
        <w:rPr>
          <w:lang w:val="de-DE"/>
        </w:rPr>
        <w:t xml:space="preserve"> ist für Kursleiter </w:t>
      </w:r>
      <w:r w:rsidR="004A70B4">
        <w:rPr>
          <w:lang w:val="de-DE"/>
        </w:rPr>
        <w:t xml:space="preserve">der PKB </w:t>
      </w:r>
      <w:r>
        <w:rPr>
          <w:lang w:val="de-DE"/>
        </w:rPr>
        <w:t>eine Rückerstattung auf Antrag hin möglich</w:t>
      </w:r>
      <w:r w:rsidR="00151E75">
        <w:rPr>
          <w:lang w:val="de-DE"/>
        </w:rPr>
        <w:t>. F</w:t>
      </w:r>
      <w:r w:rsidRPr="00860050">
        <w:rPr>
          <w:lang w:val="de-DE"/>
        </w:rPr>
        <w:t>ür die Rückvergütung des</w:t>
      </w:r>
      <w:r w:rsidRPr="00295154">
        <w:rPr>
          <w:lang w:val="de-DE"/>
        </w:rPr>
        <w:t xml:space="preserve"> Kursbeitrages muss vom </w:t>
      </w:r>
      <w:r>
        <w:rPr>
          <w:lang w:val="de-DE"/>
        </w:rPr>
        <w:t>Teilnehmenden ein</w:t>
      </w:r>
      <w:r w:rsidR="00141598">
        <w:rPr>
          <w:lang w:val="de-DE"/>
        </w:rPr>
        <w:t xml:space="preserve"> </w:t>
      </w:r>
      <w:hyperlink r:id="rId20" w:history="1">
        <w:r w:rsidRPr="00295154">
          <w:rPr>
            <w:rStyle w:val="Hyperlink"/>
            <w:lang w:val="de-DE"/>
          </w:rPr>
          <w:t>Spesenformular</w:t>
        </w:r>
      </w:hyperlink>
      <w:r w:rsidR="00141598" w:rsidRPr="0043348C">
        <w:rPr>
          <w:rStyle w:val="Funotenzeichen"/>
          <w:lang w:val="de-DE"/>
        </w:rPr>
        <w:footnoteReference w:id="9"/>
      </w:r>
      <w:r w:rsidRPr="0043348C">
        <w:rPr>
          <w:rStyle w:val="Funotenzeichen"/>
        </w:rPr>
        <w:t xml:space="preserve"> </w:t>
      </w:r>
      <w:r w:rsidRPr="00295154">
        <w:rPr>
          <w:lang w:val="de-DE"/>
        </w:rPr>
        <w:t>ausgefüllt werden</w:t>
      </w:r>
      <w:r>
        <w:rPr>
          <w:lang w:val="de-DE"/>
        </w:rPr>
        <w:t xml:space="preserve">. Dieses ist </w:t>
      </w:r>
      <w:r w:rsidRPr="00295154">
        <w:rPr>
          <w:lang w:val="de-DE"/>
        </w:rPr>
        <w:t>zusammen mit einer Kopie der</w:t>
      </w:r>
      <w:r w:rsidR="00141598">
        <w:rPr>
          <w:lang w:val="de-DE"/>
        </w:rPr>
        <w:t xml:space="preserve"> </w:t>
      </w:r>
      <w:r w:rsidRPr="00295154">
        <w:rPr>
          <w:lang w:val="de-DE"/>
        </w:rPr>
        <w:t>Kursbestätigung an das Sekretariat zu</w:t>
      </w:r>
      <w:r>
        <w:rPr>
          <w:lang w:val="de-DE"/>
        </w:rPr>
        <w:t xml:space="preserve"> senden.</w:t>
      </w:r>
    </w:p>
    <w:p w14:paraId="425C7F06" w14:textId="3B1625DE" w:rsidR="002867B4" w:rsidRDefault="00E65137" w:rsidP="00090025">
      <w:r>
        <w:object w:dxaOrig="15939" w:dyaOrig="20329" w14:anchorId="24C881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75pt;height:578.2pt" o:ole="">
            <v:imagedata r:id="rId21" o:title=""/>
          </v:shape>
          <o:OLEObject Type="Embed" ProgID="Visio.Drawing.11" ShapeID="_x0000_i1025" DrawAspect="Content" ObjectID="_1630394725" r:id="rId22"/>
        </w:object>
      </w:r>
    </w:p>
    <w:p w14:paraId="69B83E2A" w14:textId="77777777" w:rsidR="00D9505E" w:rsidRDefault="00D9505E" w:rsidP="00D9505E">
      <w:pPr>
        <w:pStyle w:val="berschrift2"/>
      </w:pPr>
      <w:r>
        <w:t>Kontakte</w:t>
      </w:r>
    </w:p>
    <w:p w14:paraId="18104946" w14:textId="155236E1" w:rsidR="00D9505E" w:rsidRDefault="00D9505E" w:rsidP="00D9505E">
      <w:pPr>
        <w:rPr>
          <w:lang w:val="de-DE"/>
        </w:rPr>
      </w:pPr>
      <w:r>
        <w:rPr>
          <w:lang w:val="de-DE"/>
        </w:rPr>
        <w:t>An die PKB einzureichende Dokumente bitte an folgende Adresse senden:</w:t>
      </w:r>
      <w:r>
        <w:rPr>
          <w:lang w:val="de-DE"/>
        </w:rPr>
        <w:tab/>
      </w:r>
    </w:p>
    <w:p w14:paraId="43D7C6EA" w14:textId="77777777" w:rsidR="00D9505E" w:rsidRPr="00090025" w:rsidRDefault="00D9505E" w:rsidP="00D9505E">
      <w:pPr>
        <w:rPr>
          <w:lang w:val="de-DE"/>
        </w:rPr>
      </w:pPr>
      <w:r w:rsidRPr="00090025">
        <w:rPr>
          <w:lang w:val="de-DE"/>
        </w:rPr>
        <w:t>Pfadi Kanton Bern</w:t>
      </w:r>
    </w:p>
    <w:p w14:paraId="47F6D999" w14:textId="77777777" w:rsidR="00D9505E" w:rsidRPr="00090025" w:rsidRDefault="00D9505E" w:rsidP="00D9505E">
      <w:pPr>
        <w:rPr>
          <w:lang w:val="de-DE"/>
        </w:rPr>
      </w:pPr>
      <w:r w:rsidRPr="00090025">
        <w:rPr>
          <w:lang w:val="de-DE"/>
        </w:rPr>
        <w:t>Speichergasse 31</w:t>
      </w:r>
    </w:p>
    <w:p w14:paraId="64068D35" w14:textId="77777777" w:rsidR="00D9505E" w:rsidRDefault="00D9505E" w:rsidP="00D9505E">
      <w:pPr>
        <w:rPr>
          <w:lang w:val="de-DE"/>
        </w:rPr>
      </w:pPr>
      <w:r>
        <w:rPr>
          <w:lang w:val="de-DE"/>
        </w:rPr>
        <w:t>3011 Bern</w:t>
      </w:r>
    </w:p>
    <w:p w14:paraId="1891B0E8" w14:textId="77777777" w:rsidR="00D9505E" w:rsidRDefault="00D9505E" w:rsidP="00D9505E">
      <w:pPr>
        <w:pStyle w:val="berschrift3"/>
        <w:rPr>
          <w:lang w:val="de-DE"/>
        </w:rPr>
        <w:sectPr w:rsidR="00D9505E" w:rsidSect="00984013">
          <w:footerReference w:type="default" r:id="rId23"/>
          <w:pgSz w:w="11906" w:h="16838"/>
          <w:pgMar w:top="1276" w:right="1418" w:bottom="1276" w:left="1418" w:header="709" w:footer="730" w:gutter="0"/>
          <w:cols w:space="708"/>
          <w:docGrid w:linePitch="360"/>
        </w:sectPr>
      </w:pPr>
    </w:p>
    <w:p w14:paraId="6A642728" w14:textId="0E100B64" w:rsidR="00D9505E" w:rsidRPr="00090025" w:rsidRDefault="00D9505E" w:rsidP="00D9505E">
      <w:pPr>
        <w:pStyle w:val="berschrift3"/>
        <w:rPr>
          <w:lang w:val="de-DE"/>
        </w:rPr>
      </w:pPr>
      <w:r>
        <w:rPr>
          <w:lang w:val="de-DE"/>
        </w:rPr>
        <w:t>Kontakt Sekretariat</w:t>
      </w:r>
      <w:r w:rsidRPr="00090025">
        <w:rPr>
          <w:lang w:val="de-DE"/>
        </w:rPr>
        <w:t xml:space="preserve">     </w:t>
      </w:r>
    </w:p>
    <w:p w14:paraId="1F3F21DE" w14:textId="39B95B4D" w:rsidR="00D9505E" w:rsidRDefault="00D9505E" w:rsidP="00D9505E">
      <w:pPr>
        <w:rPr>
          <w:lang w:val="de-DE"/>
        </w:rPr>
      </w:pPr>
      <w:r w:rsidRPr="00090025">
        <w:rPr>
          <w:lang w:val="de-DE"/>
        </w:rPr>
        <w:t>031 311 57 64</w:t>
      </w:r>
      <w:r>
        <w:rPr>
          <w:lang w:val="de-DE"/>
        </w:rPr>
        <w:t xml:space="preserve"> </w:t>
      </w:r>
      <w:r w:rsidRPr="00D9505E">
        <w:rPr>
          <w:sz w:val="20"/>
          <w:lang w:val="de-DE"/>
        </w:rPr>
        <w:t xml:space="preserve">(Zeiten </w:t>
      </w:r>
      <w:proofErr w:type="spellStart"/>
      <w:r w:rsidRPr="00D9505E">
        <w:rPr>
          <w:sz w:val="20"/>
          <w:lang w:val="de-DE"/>
        </w:rPr>
        <w:t>gemäss</w:t>
      </w:r>
      <w:proofErr w:type="spellEnd"/>
      <w:r w:rsidRPr="00D9505E">
        <w:rPr>
          <w:sz w:val="20"/>
          <w:lang w:val="de-DE"/>
        </w:rPr>
        <w:t xml:space="preserve"> Homepage)</w:t>
      </w:r>
    </w:p>
    <w:p w14:paraId="5403108C" w14:textId="77777777" w:rsidR="00D9505E" w:rsidRDefault="00FC619C" w:rsidP="00D9505E">
      <w:pPr>
        <w:rPr>
          <w:lang w:val="de-DE"/>
        </w:rPr>
      </w:pPr>
      <w:hyperlink r:id="rId24" w:history="1">
        <w:r w:rsidR="00D9505E" w:rsidRPr="000E5767">
          <w:rPr>
            <w:rStyle w:val="Hyperlink"/>
            <w:lang w:val="de-DE"/>
          </w:rPr>
          <w:t>sekretariat@pfadibern.ch</w:t>
        </w:r>
      </w:hyperlink>
    </w:p>
    <w:p w14:paraId="149EAEF7" w14:textId="77777777" w:rsidR="00D9505E" w:rsidRDefault="00D9505E" w:rsidP="00D9505E">
      <w:pPr>
        <w:pStyle w:val="berschrift3"/>
      </w:pPr>
      <w:r>
        <w:t>Kontakt Ausbildungsverantwortliche der PKB</w:t>
      </w:r>
    </w:p>
    <w:p w14:paraId="5F008536" w14:textId="75CEECB9" w:rsidR="004F57FD" w:rsidRDefault="00FC619C" w:rsidP="00090025">
      <w:pPr>
        <w:rPr>
          <w:rStyle w:val="Hyperlink"/>
          <w:lang w:val="de-DE"/>
        </w:rPr>
      </w:pPr>
      <w:hyperlink r:id="rId25" w:history="1">
        <w:r w:rsidR="00D9505E" w:rsidRPr="000E5767">
          <w:rPr>
            <w:rStyle w:val="Hyperlink"/>
            <w:lang w:val="de-DE"/>
          </w:rPr>
          <w:t>ausbildung@pfadibern.ch</w:t>
        </w:r>
      </w:hyperlink>
    </w:p>
    <w:sectPr w:rsidR="004F57FD" w:rsidSect="00984013">
      <w:type w:val="continuous"/>
      <w:pgSz w:w="11906" w:h="16838"/>
      <w:pgMar w:top="1276" w:right="1418" w:bottom="1418" w:left="1418" w:header="709" w:footer="73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94E7CB" w14:textId="77777777" w:rsidR="00FC619C" w:rsidRDefault="00FC619C">
      <w:r>
        <w:separator/>
      </w:r>
    </w:p>
  </w:endnote>
  <w:endnote w:type="continuationSeparator" w:id="0">
    <w:p w14:paraId="17C507C0" w14:textId="77777777" w:rsidR="00FC619C" w:rsidRDefault="00FC6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C20B4" w14:textId="77777777" w:rsidR="00706B99" w:rsidRDefault="00706B99">
    <w:pPr>
      <w:rPr>
        <w:color w:val="808080"/>
        <w:sz w:val="15"/>
        <w:szCs w:val="15"/>
      </w:rPr>
    </w:pPr>
    <w:r w:rsidRPr="003A337F">
      <w:rPr>
        <w:rStyle w:val="Seitenzahl"/>
        <w:color w:val="808080"/>
      </w:rPr>
      <w:fldChar w:fldCharType="begin"/>
    </w:r>
    <w:r w:rsidRPr="003A337F">
      <w:rPr>
        <w:rStyle w:val="Seitenzahl"/>
        <w:color w:val="808080"/>
      </w:rPr>
      <w:instrText xml:space="preserve"> </w:instrText>
    </w:r>
    <w:r>
      <w:rPr>
        <w:rStyle w:val="Seitenzahl"/>
        <w:color w:val="808080"/>
      </w:rPr>
      <w:instrText>PAGE</w:instrText>
    </w:r>
    <w:r w:rsidRPr="003A337F">
      <w:rPr>
        <w:rStyle w:val="Seitenzahl"/>
        <w:color w:val="808080"/>
      </w:rPr>
      <w:instrText xml:space="preserve"> </w:instrText>
    </w:r>
    <w:r w:rsidRPr="003A337F">
      <w:rPr>
        <w:rStyle w:val="Seitenzahl"/>
        <w:color w:val="808080"/>
      </w:rPr>
      <w:fldChar w:fldCharType="separate"/>
    </w:r>
    <w:r w:rsidR="00140560">
      <w:rPr>
        <w:rStyle w:val="Seitenzahl"/>
        <w:noProof/>
        <w:color w:val="808080"/>
      </w:rPr>
      <w:t>1</w:t>
    </w:r>
    <w:r w:rsidRPr="003A337F">
      <w:rPr>
        <w:rStyle w:val="Seitenzahl"/>
        <w:color w:val="808080"/>
      </w:rPr>
      <w:fldChar w:fldCharType="end"/>
    </w:r>
    <w:r w:rsidRPr="003A337F">
      <w:rPr>
        <w:rStyle w:val="Seitenzahl"/>
        <w:color w:val="808080"/>
      </w:rPr>
      <w:t>/</w:t>
    </w:r>
    <w:r w:rsidRPr="003A337F">
      <w:rPr>
        <w:rStyle w:val="Seitenzahl"/>
        <w:color w:val="808080"/>
      </w:rPr>
      <w:fldChar w:fldCharType="begin"/>
    </w:r>
    <w:r w:rsidRPr="003A337F">
      <w:rPr>
        <w:rStyle w:val="Seitenzahl"/>
        <w:color w:val="808080"/>
      </w:rPr>
      <w:instrText xml:space="preserve"> </w:instrText>
    </w:r>
    <w:r>
      <w:rPr>
        <w:rStyle w:val="Seitenzahl"/>
        <w:color w:val="808080"/>
      </w:rPr>
      <w:instrText>NUMPAGES</w:instrText>
    </w:r>
    <w:r w:rsidRPr="003A337F">
      <w:rPr>
        <w:rStyle w:val="Seitenzahl"/>
        <w:color w:val="808080"/>
      </w:rPr>
      <w:instrText xml:space="preserve"> </w:instrText>
    </w:r>
    <w:r w:rsidRPr="003A337F">
      <w:rPr>
        <w:rStyle w:val="Seitenzahl"/>
        <w:color w:val="808080"/>
      </w:rPr>
      <w:fldChar w:fldCharType="separate"/>
    </w:r>
    <w:r w:rsidR="00140560">
      <w:rPr>
        <w:rStyle w:val="Seitenzahl"/>
        <w:noProof/>
        <w:color w:val="808080"/>
      </w:rPr>
      <w:t>4</w:t>
    </w:r>
    <w:r w:rsidRPr="003A337F">
      <w:rPr>
        <w:rStyle w:val="Seitenzahl"/>
        <w:color w:val="808080"/>
      </w:rPr>
      <w:fldChar w:fldCharType="end"/>
    </w:r>
    <w:r>
      <w:rPr>
        <w:color w:val="808080"/>
        <w:sz w:val="15"/>
        <w:szCs w:val="15"/>
      </w:rPr>
      <w:tab/>
    </w:r>
  </w:p>
  <w:p w14:paraId="6A6ABDB6" w14:textId="412F4B85" w:rsidR="00706B99" w:rsidRPr="00BD4C7B" w:rsidRDefault="00706B99">
    <w:pPr>
      <w:rPr>
        <w:color w:val="808080"/>
        <w:sz w:val="18"/>
      </w:rPr>
    </w:pPr>
    <w:r w:rsidRPr="000502D9">
      <w:rPr>
        <w:color w:val="808080"/>
        <w:sz w:val="15"/>
        <w:szCs w:val="15"/>
      </w:rPr>
      <w:t xml:space="preserve">PFADI Kanton Bern, Speichergasse 31, 3011 Bern, </w:t>
    </w:r>
    <w:r w:rsidRPr="004A70B4">
      <w:rPr>
        <w:color w:val="808080"/>
        <w:sz w:val="15"/>
        <w:szCs w:val="15"/>
      </w:rPr>
      <w:t>sekretariat@pfadibern.ch</w:t>
    </w:r>
    <w:r w:rsidRPr="000502D9">
      <w:rPr>
        <w:color w:val="808080"/>
        <w:sz w:val="15"/>
        <w:szCs w:val="15"/>
      </w:rPr>
      <w:t>, www.pfadibern.ch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98C5DA" w14:textId="77777777" w:rsidR="00FC619C" w:rsidRDefault="00FC619C">
      <w:r>
        <w:separator/>
      </w:r>
    </w:p>
  </w:footnote>
  <w:footnote w:type="continuationSeparator" w:id="0">
    <w:p w14:paraId="7D7F2925" w14:textId="77777777" w:rsidR="00FC619C" w:rsidRDefault="00FC619C">
      <w:r>
        <w:continuationSeparator/>
      </w:r>
    </w:p>
  </w:footnote>
  <w:footnote w:id="1">
    <w:p w14:paraId="47CD107B" w14:textId="46ADD6BA" w:rsidR="00706B99" w:rsidRDefault="00706B99">
      <w:pPr>
        <w:pStyle w:val="Funotentext"/>
      </w:pPr>
      <w:r>
        <w:rPr>
          <w:rStyle w:val="Funotenzeichen"/>
        </w:rPr>
        <w:footnoteRef/>
      </w:r>
      <w:r>
        <w:t xml:space="preserve"> </w:t>
      </w:r>
      <w:r w:rsidRPr="008F14EF">
        <w:t xml:space="preserve">www.jugendundsport.ch -&gt; </w:t>
      </w:r>
      <w:r>
        <w:t>Lagersport/Trekking -&gt; Kursplan</w:t>
      </w:r>
    </w:p>
  </w:footnote>
  <w:footnote w:id="2">
    <w:p w14:paraId="645A8F82" w14:textId="7643AFF4" w:rsidR="00706B99" w:rsidRPr="003864BE" w:rsidRDefault="00706B99">
      <w:pPr>
        <w:pStyle w:val="Funotentext"/>
        <w:rPr>
          <w:lang w:val="en-GB"/>
        </w:rPr>
      </w:pPr>
      <w:r>
        <w:rPr>
          <w:rStyle w:val="Funotenzeichen"/>
        </w:rPr>
        <w:footnoteRef/>
      </w:r>
      <w:r w:rsidRPr="003864BE">
        <w:rPr>
          <w:lang w:val="en-GB"/>
        </w:rPr>
        <w:t xml:space="preserve"> www.jugendundsport.ch -&gt; J+S Coaches -&gt; </w:t>
      </w:r>
      <w:proofErr w:type="spellStart"/>
      <w:r>
        <w:rPr>
          <w:lang w:val="en-GB"/>
        </w:rPr>
        <w:t>Kursdaten</w:t>
      </w:r>
      <w:proofErr w:type="spellEnd"/>
    </w:p>
  </w:footnote>
  <w:footnote w:id="3">
    <w:p w14:paraId="395DE41D" w14:textId="0C2C80C7" w:rsidR="00706B99" w:rsidRPr="00141598" w:rsidRDefault="00706B99">
      <w:pPr>
        <w:pStyle w:val="Funotentext"/>
        <w:rPr>
          <w:lang w:val="en-GB"/>
        </w:rPr>
      </w:pPr>
      <w:r>
        <w:rPr>
          <w:rStyle w:val="Funotenzeichen"/>
        </w:rPr>
        <w:footnoteRef/>
      </w:r>
      <w:r w:rsidRPr="00141598">
        <w:rPr>
          <w:lang w:val="en-GB"/>
        </w:rPr>
        <w:t xml:space="preserve"> </w:t>
      </w:r>
      <w:r w:rsidRPr="00C05527">
        <w:rPr>
          <w:lang w:val="en-GB"/>
        </w:rPr>
        <w:t>www.pfadibern.ch/de/ausbildung/kurskalender</w:t>
      </w:r>
    </w:p>
  </w:footnote>
  <w:footnote w:id="4">
    <w:p w14:paraId="685B3312" w14:textId="771AA6DA" w:rsidR="00706B99" w:rsidRPr="00141598" w:rsidRDefault="00706B99">
      <w:pPr>
        <w:pStyle w:val="Funotentext"/>
        <w:rPr>
          <w:lang w:val="en-GB"/>
        </w:rPr>
      </w:pPr>
      <w:r>
        <w:rPr>
          <w:rStyle w:val="Funotenzeichen"/>
        </w:rPr>
        <w:footnoteRef/>
      </w:r>
      <w:r w:rsidRPr="00141598">
        <w:rPr>
          <w:lang w:val="en-GB"/>
        </w:rPr>
        <w:t xml:space="preserve"> www.scout.ch/de/pfadialltag/ausbildung/ausbild</w:t>
      </w:r>
      <w:r>
        <w:rPr>
          <w:lang w:val="en-GB"/>
        </w:rPr>
        <w:t>ungskurse-in-der-pfadi</w:t>
      </w:r>
    </w:p>
  </w:footnote>
  <w:footnote w:id="5">
    <w:p w14:paraId="39048D04" w14:textId="494FB3FD" w:rsidR="00706B99" w:rsidRPr="00141598" w:rsidRDefault="00706B99">
      <w:pPr>
        <w:pStyle w:val="Funotentext"/>
        <w:rPr>
          <w:lang w:val="en-GB"/>
        </w:rPr>
      </w:pPr>
      <w:r>
        <w:rPr>
          <w:rStyle w:val="Funotenzeichen"/>
        </w:rPr>
        <w:footnoteRef/>
      </w:r>
      <w:r>
        <w:rPr>
          <w:lang w:val="en-GB"/>
        </w:rPr>
        <w:t xml:space="preserve"> </w:t>
      </w:r>
      <w:r w:rsidRPr="00C05527">
        <w:rPr>
          <w:lang w:val="en-GB"/>
        </w:rPr>
        <w:t>www.scout.ch/de/pfadialltag/ausbildung/ausbildungskurse-in-der-pfadi</w:t>
      </w:r>
    </w:p>
  </w:footnote>
  <w:footnote w:id="6">
    <w:p w14:paraId="3EE579F1" w14:textId="77777777" w:rsidR="00706B99" w:rsidRDefault="00706B99" w:rsidP="006E4E32">
      <w:pPr>
        <w:pStyle w:val="Funotentext"/>
      </w:pPr>
      <w:r>
        <w:rPr>
          <w:rStyle w:val="Funotenzeichen"/>
        </w:rPr>
        <w:footnoteRef/>
      </w:r>
      <w:r>
        <w:t xml:space="preserve"> </w:t>
      </w:r>
      <w:r w:rsidRPr="00113A1A">
        <w:t>www.scout.ch/de/pfadialltag/ausbildung/teilnahme/formulare</w:t>
      </w:r>
    </w:p>
  </w:footnote>
  <w:footnote w:id="7">
    <w:p w14:paraId="0327D86E" w14:textId="74043D06" w:rsidR="00706B99" w:rsidRDefault="00706B99">
      <w:pPr>
        <w:pStyle w:val="Funotentext"/>
      </w:pPr>
      <w:r>
        <w:rPr>
          <w:rStyle w:val="Funotenzeichen"/>
        </w:rPr>
        <w:footnoteRef/>
      </w:r>
      <w:r>
        <w:t xml:space="preserve"> </w:t>
      </w:r>
      <w:r w:rsidRPr="00113A1A">
        <w:t>www.scout.ch/de/pfadialltag/ausbildung/teilnahme/formulare</w:t>
      </w:r>
    </w:p>
  </w:footnote>
  <w:footnote w:id="8">
    <w:p w14:paraId="24EF6F2F" w14:textId="7954C119" w:rsidR="00706B99" w:rsidRPr="00A20EF3" w:rsidRDefault="00706B99">
      <w:pPr>
        <w:pStyle w:val="Funotentext"/>
      </w:pPr>
      <w:r>
        <w:rPr>
          <w:rStyle w:val="Funotenzeichen"/>
        </w:rPr>
        <w:footnoteRef/>
      </w:r>
      <w:r w:rsidRPr="00A20EF3">
        <w:t xml:space="preserve"> ausbildung@pfadibern.ch</w:t>
      </w:r>
    </w:p>
  </w:footnote>
  <w:footnote w:id="9">
    <w:p w14:paraId="0FBD1946" w14:textId="4C5F8400" w:rsidR="00706B99" w:rsidRPr="00C05527" w:rsidRDefault="00706B99">
      <w:pPr>
        <w:pStyle w:val="Funotentext"/>
      </w:pPr>
      <w:r>
        <w:rPr>
          <w:rStyle w:val="Funotenzeichen"/>
        </w:rPr>
        <w:footnoteRef/>
      </w:r>
      <w:r w:rsidRPr="00C05527">
        <w:t xml:space="preserve"> </w:t>
      </w:r>
      <w:r w:rsidRPr="00FD7585">
        <w:t>http://www.pfadibern.ch/de/ausbildung/download</w:t>
      </w:r>
      <w:r w:rsidRPr="00C05527">
        <w:t xml:space="preserve"> -&gt; für Kursleiter PKB</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4E6376"/>
    <w:multiLevelType w:val="hybridMultilevel"/>
    <w:tmpl w:val="F71A4FD8"/>
    <w:lvl w:ilvl="0" w:tplc="08070001">
      <w:start w:val="1"/>
      <w:numFmt w:val="bullet"/>
      <w:lvlText w:val=""/>
      <w:lvlJc w:val="left"/>
      <w:pPr>
        <w:ind w:left="780" w:hanging="360"/>
      </w:pPr>
      <w:rPr>
        <w:rFonts w:ascii="Symbol" w:hAnsi="Symbol" w:hint="default"/>
      </w:rPr>
    </w:lvl>
    <w:lvl w:ilvl="1" w:tplc="08070003" w:tentative="1">
      <w:start w:val="1"/>
      <w:numFmt w:val="bullet"/>
      <w:lvlText w:val="o"/>
      <w:lvlJc w:val="left"/>
      <w:pPr>
        <w:ind w:left="1500" w:hanging="360"/>
      </w:pPr>
      <w:rPr>
        <w:rFonts w:ascii="Courier New" w:hAnsi="Courier New" w:cs="Courier New" w:hint="default"/>
      </w:rPr>
    </w:lvl>
    <w:lvl w:ilvl="2" w:tplc="08070005" w:tentative="1">
      <w:start w:val="1"/>
      <w:numFmt w:val="bullet"/>
      <w:lvlText w:val=""/>
      <w:lvlJc w:val="left"/>
      <w:pPr>
        <w:ind w:left="2220" w:hanging="360"/>
      </w:pPr>
      <w:rPr>
        <w:rFonts w:ascii="Wingdings" w:hAnsi="Wingdings" w:hint="default"/>
      </w:rPr>
    </w:lvl>
    <w:lvl w:ilvl="3" w:tplc="08070001" w:tentative="1">
      <w:start w:val="1"/>
      <w:numFmt w:val="bullet"/>
      <w:lvlText w:val=""/>
      <w:lvlJc w:val="left"/>
      <w:pPr>
        <w:ind w:left="2940" w:hanging="360"/>
      </w:pPr>
      <w:rPr>
        <w:rFonts w:ascii="Symbol" w:hAnsi="Symbol" w:hint="default"/>
      </w:rPr>
    </w:lvl>
    <w:lvl w:ilvl="4" w:tplc="08070003" w:tentative="1">
      <w:start w:val="1"/>
      <w:numFmt w:val="bullet"/>
      <w:lvlText w:val="o"/>
      <w:lvlJc w:val="left"/>
      <w:pPr>
        <w:ind w:left="3660" w:hanging="360"/>
      </w:pPr>
      <w:rPr>
        <w:rFonts w:ascii="Courier New" w:hAnsi="Courier New" w:cs="Courier New" w:hint="default"/>
      </w:rPr>
    </w:lvl>
    <w:lvl w:ilvl="5" w:tplc="08070005" w:tentative="1">
      <w:start w:val="1"/>
      <w:numFmt w:val="bullet"/>
      <w:lvlText w:val=""/>
      <w:lvlJc w:val="left"/>
      <w:pPr>
        <w:ind w:left="4380" w:hanging="360"/>
      </w:pPr>
      <w:rPr>
        <w:rFonts w:ascii="Wingdings" w:hAnsi="Wingdings" w:hint="default"/>
      </w:rPr>
    </w:lvl>
    <w:lvl w:ilvl="6" w:tplc="08070001" w:tentative="1">
      <w:start w:val="1"/>
      <w:numFmt w:val="bullet"/>
      <w:lvlText w:val=""/>
      <w:lvlJc w:val="left"/>
      <w:pPr>
        <w:ind w:left="5100" w:hanging="360"/>
      </w:pPr>
      <w:rPr>
        <w:rFonts w:ascii="Symbol" w:hAnsi="Symbol" w:hint="default"/>
      </w:rPr>
    </w:lvl>
    <w:lvl w:ilvl="7" w:tplc="08070003" w:tentative="1">
      <w:start w:val="1"/>
      <w:numFmt w:val="bullet"/>
      <w:lvlText w:val="o"/>
      <w:lvlJc w:val="left"/>
      <w:pPr>
        <w:ind w:left="5820" w:hanging="360"/>
      </w:pPr>
      <w:rPr>
        <w:rFonts w:ascii="Courier New" w:hAnsi="Courier New" w:cs="Courier New" w:hint="default"/>
      </w:rPr>
    </w:lvl>
    <w:lvl w:ilvl="8" w:tplc="08070005" w:tentative="1">
      <w:start w:val="1"/>
      <w:numFmt w:val="bullet"/>
      <w:lvlText w:val=""/>
      <w:lvlJc w:val="left"/>
      <w:pPr>
        <w:ind w:left="6540" w:hanging="360"/>
      </w:pPr>
      <w:rPr>
        <w:rFonts w:ascii="Wingdings" w:hAnsi="Wingdings" w:hint="default"/>
      </w:rPr>
    </w:lvl>
  </w:abstractNum>
  <w:abstractNum w:abstractNumId="1" w15:restartNumberingAfterBreak="0">
    <w:nsid w:val="1A142741"/>
    <w:multiLevelType w:val="hybridMultilevel"/>
    <w:tmpl w:val="213C3F9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A486BF2"/>
    <w:multiLevelType w:val="hybridMultilevel"/>
    <w:tmpl w:val="EDA0CF2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B5071AB"/>
    <w:multiLevelType w:val="hybridMultilevel"/>
    <w:tmpl w:val="4DFAFFB6"/>
    <w:lvl w:ilvl="0" w:tplc="1428B9B8">
      <w:start w:val="80"/>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5B47656"/>
    <w:multiLevelType w:val="hybridMultilevel"/>
    <w:tmpl w:val="280A640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5447679F"/>
    <w:multiLevelType w:val="hybridMultilevel"/>
    <w:tmpl w:val="10CE03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58C37071"/>
    <w:multiLevelType w:val="hybridMultilevel"/>
    <w:tmpl w:val="C98EF9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5F812709"/>
    <w:multiLevelType w:val="hybridMultilevel"/>
    <w:tmpl w:val="8C46CBD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62E94B42"/>
    <w:multiLevelType w:val="hybridMultilevel"/>
    <w:tmpl w:val="BB6E151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633C3A3E"/>
    <w:multiLevelType w:val="hybridMultilevel"/>
    <w:tmpl w:val="3678020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720A3FCA"/>
    <w:multiLevelType w:val="hybridMultilevel"/>
    <w:tmpl w:val="CFEE64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74413AF9"/>
    <w:multiLevelType w:val="hybridMultilevel"/>
    <w:tmpl w:val="4E962D7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4"/>
  </w:num>
  <w:num w:numId="4">
    <w:abstractNumId w:val="7"/>
  </w:num>
  <w:num w:numId="5">
    <w:abstractNumId w:val="1"/>
  </w:num>
  <w:num w:numId="6">
    <w:abstractNumId w:val="6"/>
  </w:num>
  <w:num w:numId="7">
    <w:abstractNumId w:val="5"/>
  </w:num>
  <w:num w:numId="8">
    <w:abstractNumId w:val="8"/>
  </w:num>
  <w:num w:numId="9">
    <w:abstractNumId w:val="10"/>
  </w:num>
  <w:num w:numId="10">
    <w:abstractNumId w:val="0"/>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49B"/>
    <w:rsid w:val="00021B0F"/>
    <w:rsid w:val="00044B44"/>
    <w:rsid w:val="00044D7E"/>
    <w:rsid w:val="000502D9"/>
    <w:rsid w:val="000566EA"/>
    <w:rsid w:val="00076E10"/>
    <w:rsid w:val="00081202"/>
    <w:rsid w:val="00090025"/>
    <w:rsid w:val="00094A63"/>
    <w:rsid w:val="000A1F63"/>
    <w:rsid w:val="000A2E9E"/>
    <w:rsid w:val="000B19DE"/>
    <w:rsid w:val="000C2CB3"/>
    <w:rsid w:val="000D05AA"/>
    <w:rsid w:val="000E3D5F"/>
    <w:rsid w:val="00113A1A"/>
    <w:rsid w:val="001313E5"/>
    <w:rsid w:val="00140560"/>
    <w:rsid w:val="00141598"/>
    <w:rsid w:val="00151E75"/>
    <w:rsid w:val="001534BF"/>
    <w:rsid w:val="00184DFD"/>
    <w:rsid w:val="001C600C"/>
    <w:rsid w:val="001D48D3"/>
    <w:rsid w:val="00206D01"/>
    <w:rsid w:val="0026332D"/>
    <w:rsid w:val="00265C0D"/>
    <w:rsid w:val="0027142E"/>
    <w:rsid w:val="00283332"/>
    <w:rsid w:val="0028442C"/>
    <w:rsid w:val="002867B4"/>
    <w:rsid w:val="00295154"/>
    <w:rsid w:val="002B2D3A"/>
    <w:rsid w:val="002B5CBC"/>
    <w:rsid w:val="002B6AA9"/>
    <w:rsid w:val="003221B5"/>
    <w:rsid w:val="0033049B"/>
    <w:rsid w:val="0038120A"/>
    <w:rsid w:val="003864BE"/>
    <w:rsid w:val="003B6AB7"/>
    <w:rsid w:val="003C2ED2"/>
    <w:rsid w:val="003F71E1"/>
    <w:rsid w:val="00421D25"/>
    <w:rsid w:val="0043251E"/>
    <w:rsid w:val="0043348C"/>
    <w:rsid w:val="00454197"/>
    <w:rsid w:val="004555B0"/>
    <w:rsid w:val="004703E3"/>
    <w:rsid w:val="004A4262"/>
    <w:rsid w:val="004A70B4"/>
    <w:rsid w:val="004E0380"/>
    <w:rsid w:val="004F57FD"/>
    <w:rsid w:val="00506443"/>
    <w:rsid w:val="00522E60"/>
    <w:rsid w:val="00532625"/>
    <w:rsid w:val="00552C4D"/>
    <w:rsid w:val="00564ABF"/>
    <w:rsid w:val="005729D3"/>
    <w:rsid w:val="005874D8"/>
    <w:rsid w:val="005D11C4"/>
    <w:rsid w:val="005D4BB2"/>
    <w:rsid w:val="005E3C2F"/>
    <w:rsid w:val="0066232C"/>
    <w:rsid w:val="006675AB"/>
    <w:rsid w:val="006C2C98"/>
    <w:rsid w:val="006E4E32"/>
    <w:rsid w:val="00706B99"/>
    <w:rsid w:val="007117E6"/>
    <w:rsid w:val="007517F6"/>
    <w:rsid w:val="007651AD"/>
    <w:rsid w:val="007C20D8"/>
    <w:rsid w:val="007E0B64"/>
    <w:rsid w:val="00836768"/>
    <w:rsid w:val="00847161"/>
    <w:rsid w:val="00853414"/>
    <w:rsid w:val="00860050"/>
    <w:rsid w:val="00861CAA"/>
    <w:rsid w:val="00865CA6"/>
    <w:rsid w:val="00885118"/>
    <w:rsid w:val="00887D23"/>
    <w:rsid w:val="008D27B9"/>
    <w:rsid w:val="008E1570"/>
    <w:rsid w:val="008F14EF"/>
    <w:rsid w:val="00934E90"/>
    <w:rsid w:val="00942588"/>
    <w:rsid w:val="00942796"/>
    <w:rsid w:val="009737A9"/>
    <w:rsid w:val="00984013"/>
    <w:rsid w:val="009904D2"/>
    <w:rsid w:val="00990F46"/>
    <w:rsid w:val="00996FB0"/>
    <w:rsid w:val="009D4828"/>
    <w:rsid w:val="009F2F62"/>
    <w:rsid w:val="009F3A59"/>
    <w:rsid w:val="00A20EF3"/>
    <w:rsid w:val="00A41807"/>
    <w:rsid w:val="00A512E9"/>
    <w:rsid w:val="00A5429C"/>
    <w:rsid w:val="00A55273"/>
    <w:rsid w:val="00A84FDB"/>
    <w:rsid w:val="00AC1771"/>
    <w:rsid w:val="00AF5CF6"/>
    <w:rsid w:val="00B61358"/>
    <w:rsid w:val="00B846DF"/>
    <w:rsid w:val="00BB31A5"/>
    <w:rsid w:val="00BD4C7B"/>
    <w:rsid w:val="00BF6D45"/>
    <w:rsid w:val="00C05527"/>
    <w:rsid w:val="00C44CC9"/>
    <w:rsid w:val="00C618E5"/>
    <w:rsid w:val="00C820A0"/>
    <w:rsid w:val="00C9452E"/>
    <w:rsid w:val="00CF5A1B"/>
    <w:rsid w:val="00CF65BE"/>
    <w:rsid w:val="00D57593"/>
    <w:rsid w:val="00D9505E"/>
    <w:rsid w:val="00DD290B"/>
    <w:rsid w:val="00DD3C5E"/>
    <w:rsid w:val="00DD5449"/>
    <w:rsid w:val="00DD7CA3"/>
    <w:rsid w:val="00DE7378"/>
    <w:rsid w:val="00E268C3"/>
    <w:rsid w:val="00E54EC7"/>
    <w:rsid w:val="00E65137"/>
    <w:rsid w:val="00E703A3"/>
    <w:rsid w:val="00E73856"/>
    <w:rsid w:val="00EA460D"/>
    <w:rsid w:val="00ED02EA"/>
    <w:rsid w:val="00EF1FFD"/>
    <w:rsid w:val="00F45420"/>
    <w:rsid w:val="00F54211"/>
    <w:rsid w:val="00F60474"/>
    <w:rsid w:val="00F76AC1"/>
    <w:rsid w:val="00F876A5"/>
    <w:rsid w:val="00FB2FF0"/>
    <w:rsid w:val="00FC619C"/>
    <w:rsid w:val="00FD7585"/>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oNotEmbedSmartTags/>
  <w:decimalSymbol w:val=","/>
  <w:listSeparator w:val=";"/>
  <w14:docId w14:val="0C292B77"/>
  <w15:docId w15:val="{22801EE0-01CC-4D77-A3BC-A17B27C87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pPr>
      <w:jc w:val="both"/>
    </w:pPr>
    <w:rPr>
      <w:rFonts w:ascii="Arial" w:hAnsi="Arial"/>
      <w:sz w:val="22"/>
      <w:lang w:eastAsia="de-DE"/>
    </w:rPr>
  </w:style>
  <w:style w:type="paragraph" w:styleId="berschrift1">
    <w:name w:val="heading 1"/>
    <w:basedOn w:val="Standard"/>
    <w:next w:val="Standard"/>
    <w:qFormat/>
    <w:pPr>
      <w:keepNext/>
      <w:spacing w:before="600" w:after="400"/>
      <w:jc w:val="left"/>
      <w:outlineLvl w:val="0"/>
    </w:pPr>
    <w:rPr>
      <w:rFonts w:eastAsia="Times"/>
      <w:b/>
      <w:kern w:val="32"/>
      <w:sz w:val="40"/>
      <w:lang w:val="de-DE"/>
    </w:rPr>
  </w:style>
  <w:style w:type="paragraph" w:styleId="berschrift2">
    <w:name w:val="heading 2"/>
    <w:basedOn w:val="Standard"/>
    <w:next w:val="Standard"/>
    <w:qFormat/>
    <w:pPr>
      <w:keepNext/>
      <w:spacing w:before="300" w:after="40"/>
      <w:jc w:val="left"/>
      <w:outlineLvl w:val="1"/>
    </w:pPr>
    <w:rPr>
      <w:rFonts w:eastAsia="Times"/>
      <w:b/>
      <w:sz w:val="28"/>
      <w:lang w:val="de-DE"/>
    </w:rPr>
  </w:style>
  <w:style w:type="paragraph" w:styleId="berschrift3">
    <w:name w:val="heading 3"/>
    <w:basedOn w:val="Standard"/>
    <w:next w:val="Standard"/>
    <w:qFormat/>
    <w:pPr>
      <w:keepNext/>
      <w:spacing w:before="200" w:after="40"/>
      <w:jc w:val="left"/>
      <w:outlineLvl w:val="2"/>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rsid w:val="00960C71"/>
    <w:rPr>
      <w:rFonts w:ascii="Arial" w:hAnsi="Arial"/>
      <w:sz w:val="18"/>
    </w:rPr>
  </w:style>
  <w:style w:type="paragraph" w:styleId="Sprechblasentext">
    <w:name w:val="Balloon Text"/>
    <w:basedOn w:val="Standard"/>
    <w:link w:val="SprechblasentextZchn"/>
    <w:uiPriority w:val="99"/>
    <w:semiHidden/>
    <w:unhideWhenUsed/>
    <w:rsid w:val="00CF65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F65BE"/>
    <w:rPr>
      <w:rFonts w:ascii="Tahoma" w:hAnsi="Tahoma" w:cs="Tahoma"/>
      <w:sz w:val="16"/>
      <w:szCs w:val="16"/>
      <w:lang w:eastAsia="de-DE"/>
    </w:rPr>
  </w:style>
  <w:style w:type="paragraph" w:styleId="Listenabsatz">
    <w:name w:val="List Paragraph"/>
    <w:basedOn w:val="Standard"/>
    <w:uiPriority w:val="34"/>
    <w:qFormat/>
    <w:rsid w:val="00CF65BE"/>
    <w:pPr>
      <w:ind w:left="720"/>
      <w:contextualSpacing/>
    </w:pPr>
  </w:style>
  <w:style w:type="character" w:styleId="Hyperlink">
    <w:name w:val="Hyperlink"/>
    <w:basedOn w:val="Absatz-Standardschriftart"/>
    <w:uiPriority w:val="99"/>
    <w:unhideWhenUsed/>
    <w:rsid w:val="00CF65BE"/>
    <w:rPr>
      <w:color w:val="0000FF" w:themeColor="hyperlink"/>
      <w:u w:val="single"/>
    </w:rPr>
  </w:style>
  <w:style w:type="character" w:styleId="Kommentarzeichen">
    <w:name w:val="annotation reference"/>
    <w:basedOn w:val="Absatz-Standardschriftart"/>
    <w:uiPriority w:val="99"/>
    <w:semiHidden/>
    <w:unhideWhenUsed/>
    <w:rsid w:val="008D27B9"/>
    <w:rPr>
      <w:sz w:val="16"/>
      <w:szCs w:val="16"/>
    </w:rPr>
  </w:style>
  <w:style w:type="paragraph" w:styleId="Kommentartext">
    <w:name w:val="annotation text"/>
    <w:basedOn w:val="Standard"/>
    <w:link w:val="KommentartextZchn"/>
    <w:uiPriority w:val="99"/>
    <w:semiHidden/>
    <w:unhideWhenUsed/>
    <w:rsid w:val="008D27B9"/>
    <w:rPr>
      <w:sz w:val="20"/>
    </w:rPr>
  </w:style>
  <w:style w:type="character" w:customStyle="1" w:styleId="KommentartextZchn">
    <w:name w:val="Kommentartext Zchn"/>
    <w:basedOn w:val="Absatz-Standardschriftart"/>
    <w:link w:val="Kommentartext"/>
    <w:uiPriority w:val="99"/>
    <w:semiHidden/>
    <w:rsid w:val="008D27B9"/>
    <w:rPr>
      <w:rFonts w:ascii="Arial" w:hAnsi="Arial"/>
      <w:lang w:eastAsia="de-DE"/>
    </w:rPr>
  </w:style>
  <w:style w:type="paragraph" w:styleId="Kommentarthema">
    <w:name w:val="annotation subject"/>
    <w:basedOn w:val="Kommentartext"/>
    <w:next w:val="Kommentartext"/>
    <w:link w:val="KommentarthemaZchn"/>
    <w:uiPriority w:val="99"/>
    <w:semiHidden/>
    <w:unhideWhenUsed/>
    <w:rsid w:val="008D27B9"/>
    <w:rPr>
      <w:b/>
      <w:bCs/>
    </w:rPr>
  </w:style>
  <w:style w:type="character" w:customStyle="1" w:styleId="KommentarthemaZchn">
    <w:name w:val="Kommentarthema Zchn"/>
    <w:basedOn w:val="KommentartextZchn"/>
    <w:link w:val="Kommentarthema"/>
    <w:uiPriority w:val="99"/>
    <w:semiHidden/>
    <w:rsid w:val="008D27B9"/>
    <w:rPr>
      <w:rFonts w:ascii="Arial" w:hAnsi="Arial"/>
      <w:b/>
      <w:bCs/>
      <w:lang w:eastAsia="de-DE"/>
    </w:rPr>
  </w:style>
  <w:style w:type="character" w:styleId="BesuchterLink">
    <w:name w:val="FollowedHyperlink"/>
    <w:basedOn w:val="Absatz-Standardschriftart"/>
    <w:uiPriority w:val="99"/>
    <w:semiHidden/>
    <w:unhideWhenUsed/>
    <w:rsid w:val="000A2E9E"/>
    <w:rPr>
      <w:color w:val="800080" w:themeColor="followedHyperlink"/>
      <w:u w:val="single"/>
    </w:rPr>
  </w:style>
  <w:style w:type="paragraph" w:styleId="KeinLeerraum">
    <w:name w:val="No Spacing"/>
    <w:uiPriority w:val="1"/>
    <w:qFormat/>
    <w:rsid w:val="002B6AA9"/>
    <w:pPr>
      <w:jc w:val="both"/>
    </w:pPr>
    <w:rPr>
      <w:rFonts w:ascii="Arial" w:hAnsi="Arial"/>
      <w:sz w:val="22"/>
      <w:lang w:eastAsia="de-DE"/>
    </w:rPr>
  </w:style>
  <w:style w:type="paragraph" w:styleId="Funotentext">
    <w:name w:val="footnote text"/>
    <w:basedOn w:val="Standard"/>
    <w:link w:val="FunotentextZchn"/>
    <w:uiPriority w:val="99"/>
    <w:semiHidden/>
    <w:unhideWhenUsed/>
    <w:rsid w:val="005E3C2F"/>
    <w:rPr>
      <w:sz w:val="20"/>
    </w:rPr>
  </w:style>
  <w:style w:type="character" w:customStyle="1" w:styleId="FunotentextZchn">
    <w:name w:val="Fußnotentext Zchn"/>
    <w:basedOn w:val="Absatz-Standardschriftart"/>
    <w:link w:val="Funotentext"/>
    <w:uiPriority w:val="99"/>
    <w:semiHidden/>
    <w:rsid w:val="005E3C2F"/>
    <w:rPr>
      <w:rFonts w:ascii="Arial" w:hAnsi="Arial"/>
      <w:lang w:eastAsia="de-DE"/>
    </w:rPr>
  </w:style>
  <w:style w:type="character" w:styleId="Funotenzeichen">
    <w:name w:val="footnote reference"/>
    <w:basedOn w:val="Absatz-Standardschriftart"/>
    <w:uiPriority w:val="99"/>
    <w:semiHidden/>
    <w:unhideWhenUsed/>
    <w:rsid w:val="005E3C2F"/>
    <w:rPr>
      <w:vertAlign w:val="superscript"/>
    </w:rPr>
  </w:style>
  <w:style w:type="paragraph" w:styleId="Titel">
    <w:name w:val="Title"/>
    <w:basedOn w:val="Standard"/>
    <w:next w:val="Standard"/>
    <w:link w:val="TitelZchn"/>
    <w:uiPriority w:val="10"/>
    <w:qFormat/>
    <w:rsid w:val="00552C4D"/>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52C4D"/>
    <w:rPr>
      <w:rFonts w:asciiTheme="majorHAnsi" w:eastAsiaTheme="majorEastAsia" w:hAnsiTheme="majorHAnsi" w:cstheme="majorBidi"/>
      <w:spacing w:val="-10"/>
      <w:kern w:val="28"/>
      <w:sz w:val="56"/>
      <w:szCs w:val="56"/>
      <w:lang w:eastAsia="de-DE"/>
    </w:rPr>
  </w:style>
  <w:style w:type="character" w:styleId="NichtaufgelsteErwhnung">
    <w:name w:val="Unresolved Mention"/>
    <w:basedOn w:val="Absatz-Standardschriftart"/>
    <w:uiPriority w:val="99"/>
    <w:semiHidden/>
    <w:unhideWhenUsed/>
    <w:rsid w:val="004325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cout.ch/de/pfadialltag/ausbildung/ausbildungskurse-in-der-pfadi" TargetMode="External"/><Relationship Id="rId18" Type="http://schemas.openxmlformats.org/officeDocument/2006/relationships/hyperlink" Target="https://db.scout.ch"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http://www.pfadibern.ch/de/ausbildung/kurskalender" TargetMode="External"/><Relationship Id="rId17" Type="http://schemas.openxmlformats.org/officeDocument/2006/relationships/hyperlink" Target="https://www.scout.ch/de/pfadialltag/ausbildung/teilnahme/formulare" TargetMode="External"/><Relationship Id="rId25" Type="http://schemas.openxmlformats.org/officeDocument/2006/relationships/hyperlink" Target="mailto:ausbildung@pfadibern.ch" TargetMode="External"/><Relationship Id="rId2" Type="http://schemas.openxmlformats.org/officeDocument/2006/relationships/numbering" Target="numbering.xml"/><Relationship Id="rId16" Type="http://schemas.openxmlformats.org/officeDocument/2006/relationships/hyperlink" Target="https://db.scout.ch" TargetMode="External"/><Relationship Id="rId20" Type="http://schemas.openxmlformats.org/officeDocument/2006/relationships/hyperlink" Target="http://www.pfadibern.ch/de/ausbildung/downloa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b.scout.ch" TargetMode="External"/><Relationship Id="rId24" Type="http://schemas.openxmlformats.org/officeDocument/2006/relationships/hyperlink" Target="mailto:sekretariat@pfadibern.ch" TargetMode="External"/><Relationship Id="rId5" Type="http://schemas.openxmlformats.org/officeDocument/2006/relationships/webSettings" Target="webSettings.xml"/><Relationship Id="rId15" Type="http://schemas.openxmlformats.org/officeDocument/2006/relationships/hyperlink" Target="https://www.scout.ch/de/pfadialltag/ausbildung/teilnahme/formulare" TargetMode="External"/><Relationship Id="rId23" Type="http://schemas.openxmlformats.org/officeDocument/2006/relationships/footer" Target="footer1.xml"/><Relationship Id="rId10" Type="http://schemas.openxmlformats.org/officeDocument/2006/relationships/hyperlink" Target="https://www.apps.baspo.admin.ch/ndbjs/kursprogramm/%28S%28dvlodn0ggym24uaylyv0flwa%29%29/kursplan.aspx?spr=d&amp;sportartcode=60" TargetMode="External"/><Relationship Id="rId19" Type="http://schemas.openxmlformats.org/officeDocument/2006/relationships/hyperlink" Target="mailto:ausbildung@pfadibern.ch" TargetMode="External"/><Relationship Id="rId4" Type="http://schemas.openxmlformats.org/officeDocument/2006/relationships/settings" Target="settings.xml"/><Relationship Id="rId9" Type="http://schemas.openxmlformats.org/officeDocument/2006/relationships/hyperlink" Target="https://www.apps.baspo.admin.ch/ndbjs/kursprogramm/%28S%28ledfw1frhjsgqdygl0cckpxm%29%29/kursplan.aspx?spr=d&amp;sportartcode=401" TargetMode="External"/><Relationship Id="rId14" Type="http://schemas.openxmlformats.org/officeDocument/2006/relationships/hyperlink" Target="http://www.scout.ch/de/pfadialltag/ausbildung/ausbildungskurse-in-der-pfadi" TargetMode="External"/><Relationship Id="rId22" Type="http://schemas.openxmlformats.org/officeDocument/2006/relationships/oleObject" Target="embeddings/oleObject1.bin"/><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Z:\Vorlagen\vorlage_dokument_mitnummer.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AF73B-C2AA-4FCB-8291-C512DF9EA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vorlage_dokument_mitnummer</Template>
  <TotalTime>0</TotalTime>
  <Pages>5</Pages>
  <Words>1298</Words>
  <Characters>8178</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Herausgeber</vt:lpstr>
    </vt:vector>
  </TitlesOfParts>
  <Company>Contexta</Company>
  <LinksUpToDate>false</LinksUpToDate>
  <CharactersWithSpaces>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Herausgeber</dc:title>
  <dc:creator>Dominik Frauenfelder</dc:creator>
  <cp:lastModifiedBy>Luca Pauciello</cp:lastModifiedBy>
  <cp:revision>3</cp:revision>
  <cp:lastPrinted>2019-01-25T20:56:00Z</cp:lastPrinted>
  <dcterms:created xsi:type="dcterms:W3CDTF">2019-01-25T21:07:00Z</dcterms:created>
  <dcterms:modified xsi:type="dcterms:W3CDTF">2019-09-19T08:39:00Z</dcterms:modified>
</cp:coreProperties>
</file>